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5048"/>
      </w:tblGrid>
      <w:tr w:rsidR="002D4B81" w:rsidRPr="0052199B">
        <w:trPr>
          <w:trHeight w:val="10386"/>
        </w:trPr>
        <w:tc>
          <w:tcPr>
            <w:tcW w:w="15048" w:type="dxa"/>
          </w:tcPr>
          <w:p w:rsidR="00C1649E" w:rsidRPr="0052199B" w:rsidRDefault="00C1649E" w:rsidP="00C45895">
            <w:pPr>
              <w:jc w:val="center"/>
            </w:pPr>
          </w:p>
          <w:p w:rsidR="002D4B81" w:rsidRPr="0052199B" w:rsidRDefault="00906F5B" w:rsidP="00C45895">
            <w:pPr>
              <w:jc w:val="center"/>
              <w:rPr>
                <w:sz w:val="26"/>
                <w:szCs w:val="26"/>
              </w:rPr>
            </w:pPr>
            <w:r w:rsidRPr="0052199B">
              <w:rPr>
                <w:sz w:val="26"/>
                <w:szCs w:val="26"/>
                <w:lang w:val="vi-VN"/>
              </w:rPr>
              <w:t>ỦY BAN NHÂN DÂN</w:t>
            </w:r>
            <w:r w:rsidR="002D4B81" w:rsidRPr="0052199B">
              <w:rPr>
                <w:sz w:val="26"/>
                <w:szCs w:val="26"/>
              </w:rPr>
              <w:t xml:space="preserve"> THÀNH PHỐ HỒ CHÍ MINH </w:t>
            </w:r>
          </w:p>
          <w:p w:rsidR="002D4B81" w:rsidRPr="0052199B" w:rsidRDefault="002D4B81" w:rsidP="00C45895">
            <w:pPr>
              <w:jc w:val="center"/>
              <w:rPr>
                <w:b/>
                <w:sz w:val="26"/>
                <w:szCs w:val="26"/>
              </w:rPr>
            </w:pPr>
            <w:r w:rsidRPr="0052199B">
              <w:rPr>
                <w:b/>
                <w:sz w:val="26"/>
                <w:szCs w:val="26"/>
              </w:rPr>
              <w:t xml:space="preserve">TRƯỜNG CAO ĐẲNG LÝ TỰ TRỌNG </w:t>
            </w:r>
            <w:r w:rsidR="007B5315" w:rsidRPr="0052199B">
              <w:rPr>
                <w:b/>
                <w:sz w:val="26"/>
                <w:szCs w:val="26"/>
              </w:rPr>
              <w:t>T</w:t>
            </w:r>
            <w:r w:rsidR="00D54BD6" w:rsidRPr="0052199B">
              <w:rPr>
                <w:b/>
                <w:sz w:val="26"/>
                <w:szCs w:val="26"/>
              </w:rPr>
              <w:t>HÀNH PHỐ</w:t>
            </w:r>
            <w:r w:rsidR="007B5315" w:rsidRPr="0052199B">
              <w:rPr>
                <w:b/>
                <w:sz w:val="26"/>
                <w:szCs w:val="26"/>
              </w:rPr>
              <w:t xml:space="preserve"> HỒ CHÍ MINH</w:t>
            </w:r>
          </w:p>
          <w:p w:rsidR="002D4B81" w:rsidRPr="0052199B" w:rsidRDefault="001E1EE5" w:rsidP="00C45895">
            <w:pPr>
              <w:jc w:val="center"/>
            </w:pPr>
            <w:r w:rsidRPr="0052199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7620" r="5080" b="11430"/>
                      <wp:wrapNone/>
                      <wp:docPr id="7" name="Line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21F543" id="Line 11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v7BFAIAACo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"/>
                  </w:pict>
                </mc:Fallback>
              </mc:AlternateContent>
            </w: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D35CF7" w:rsidRPr="0052199B" w:rsidRDefault="00D35CF7" w:rsidP="00C45895">
            <w:pPr>
              <w:jc w:val="center"/>
            </w:pPr>
          </w:p>
          <w:p w:rsidR="00D35CF7" w:rsidRPr="0052199B" w:rsidRDefault="00D35CF7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9D5C42" w:rsidRPr="0052199B" w:rsidRDefault="002D4B81" w:rsidP="00C45895">
            <w:pPr>
              <w:jc w:val="center"/>
              <w:rPr>
                <w:b/>
                <w:sz w:val="46"/>
                <w:szCs w:val="46"/>
              </w:rPr>
            </w:pPr>
            <w:r w:rsidRPr="0052199B">
              <w:rPr>
                <w:b/>
                <w:sz w:val="46"/>
                <w:szCs w:val="46"/>
              </w:rPr>
              <w:t xml:space="preserve">HỒ SƠ THỰC TẬP </w:t>
            </w:r>
          </w:p>
          <w:p w:rsidR="002D4B81" w:rsidRPr="0052199B" w:rsidRDefault="002D4B81" w:rsidP="00C45895">
            <w:pPr>
              <w:jc w:val="center"/>
              <w:rPr>
                <w:b/>
                <w:sz w:val="46"/>
                <w:szCs w:val="46"/>
              </w:rPr>
            </w:pPr>
            <w:r w:rsidRPr="0052199B">
              <w:rPr>
                <w:b/>
                <w:sz w:val="46"/>
                <w:szCs w:val="46"/>
              </w:rPr>
              <w:t>T</w:t>
            </w:r>
            <w:r w:rsidR="000751A6" w:rsidRPr="0052199B">
              <w:rPr>
                <w:b/>
                <w:sz w:val="46"/>
                <w:szCs w:val="46"/>
              </w:rPr>
              <w:t>ẠI DOANH</w:t>
            </w:r>
            <w:r w:rsidR="009D5C42" w:rsidRPr="0052199B">
              <w:rPr>
                <w:b/>
                <w:sz w:val="46"/>
                <w:szCs w:val="46"/>
              </w:rPr>
              <w:t xml:space="preserve"> NGHIỆP, CƠ QUAN CHUYÊN MÔN</w:t>
            </w:r>
          </w:p>
          <w:p w:rsidR="002D4B81" w:rsidRPr="0052199B" w:rsidRDefault="000751A6" w:rsidP="00C45895">
            <w:pPr>
              <w:jc w:val="center"/>
              <w:rPr>
                <w:b/>
                <w:sz w:val="36"/>
                <w:szCs w:val="36"/>
              </w:rPr>
            </w:pPr>
            <w:r w:rsidRPr="0052199B">
              <w:rPr>
                <w:b/>
                <w:sz w:val="36"/>
                <w:szCs w:val="36"/>
              </w:rPr>
              <w:t>(DÀNH CHO GIẢNG VIÊN</w:t>
            </w:r>
            <w:r w:rsidR="009D5C42" w:rsidRPr="0052199B">
              <w:rPr>
                <w:b/>
                <w:sz w:val="36"/>
                <w:szCs w:val="36"/>
              </w:rPr>
              <w:t>)</w:t>
            </w:r>
          </w:p>
          <w:p w:rsidR="009D5C42" w:rsidRPr="0052199B" w:rsidRDefault="009D5C42" w:rsidP="00C45895">
            <w:pPr>
              <w:jc w:val="center"/>
              <w:rPr>
                <w:b/>
                <w:sz w:val="36"/>
                <w:szCs w:val="36"/>
              </w:rPr>
            </w:pPr>
          </w:p>
          <w:p w:rsidR="009D5C42" w:rsidRPr="0052199B" w:rsidRDefault="009D5C42" w:rsidP="00985A2D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3D0487" w:rsidRPr="0052199B" w:rsidRDefault="009D5C42" w:rsidP="00985A2D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28"/>
                <w:szCs w:val="28"/>
                <w:lang w:val="vi-VN"/>
              </w:rPr>
            </w:pPr>
            <w:r w:rsidRPr="0052199B">
              <w:rPr>
                <w:sz w:val="28"/>
                <w:szCs w:val="28"/>
              </w:rPr>
              <w:t xml:space="preserve"> </w:t>
            </w:r>
            <w:r w:rsidR="004F01A2" w:rsidRPr="0052199B">
              <w:rPr>
                <w:sz w:val="28"/>
                <w:szCs w:val="28"/>
              </w:rPr>
              <w:t xml:space="preserve">KHOA    </w:t>
            </w:r>
            <w:r w:rsidR="00D32562" w:rsidRPr="0052199B">
              <w:rPr>
                <w:sz w:val="28"/>
                <w:szCs w:val="28"/>
              </w:rPr>
              <w:t>:</w:t>
            </w:r>
            <w:r w:rsidR="004F01A2" w:rsidRPr="0052199B">
              <w:rPr>
                <w:sz w:val="28"/>
                <w:szCs w:val="28"/>
              </w:rPr>
              <w:t xml:space="preserve"> </w:t>
            </w:r>
            <w:r w:rsidR="004F01A2" w:rsidRPr="0052199B">
              <w:rPr>
                <w:sz w:val="16"/>
                <w:szCs w:val="16"/>
              </w:rPr>
              <w:t>.</w:t>
            </w:r>
            <w:r w:rsidR="00445DB6" w:rsidRPr="00445DB6">
              <w:rPr>
                <w:sz w:val="28"/>
                <w:szCs w:val="16"/>
              </w:rPr>
              <w:t>LÝ LUẬN CHÍNH TRỊ</w:t>
            </w:r>
            <w:r w:rsidR="004F01A2" w:rsidRPr="00445DB6">
              <w:rPr>
                <w:sz w:val="28"/>
                <w:szCs w:val="16"/>
              </w:rPr>
              <w:t>.</w:t>
            </w:r>
            <w:r w:rsidR="00985A2D" w:rsidRPr="00445DB6">
              <w:rPr>
                <w:sz w:val="48"/>
                <w:szCs w:val="28"/>
              </w:rPr>
              <w:t xml:space="preserve">                       </w:t>
            </w:r>
          </w:p>
          <w:p w:rsidR="002D4B81" w:rsidRPr="0052199B" w:rsidRDefault="00985A2D" w:rsidP="009D5C42">
            <w:pPr>
              <w:spacing w:before="240" w:after="240"/>
              <w:ind w:firstLine="2268"/>
              <w:rPr>
                <w:b/>
                <w:sz w:val="28"/>
                <w:szCs w:val="28"/>
              </w:rPr>
            </w:pPr>
            <w:r w:rsidRPr="0052199B">
              <w:rPr>
                <w:sz w:val="28"/>
                <w:szCs w:val="28"/>
              </w:rPr>
              <w:t xml:space="preserve"> </w:t>
            </w:r>
            <w:r w:rsidR="004F01A2" w:rsidRPr="0052199B">
              <w:rPr>
                <w:sz w:val="28"/>
                <w:szCs w:val="28"/>
                <w:lang w:val="vi-VN"/>
              </w:rPr>
              <w:t>Từ ngà</w:t>
            </w:r>
            <w:r w:rsidR="004F01A2" w:rsidRPr="0052199B">
              <w:rPr>
                <w:sz w:val="28"/>
                <w:szCs w:val="28"/>
              </w:rPr>
              <w:t>y</w:t>
            </w:r>
            <w:r w:rsidR="004F01A2" w:rsidRPr="00445DB6">
              <w:rPr>
                <w:sz w:val="28"/>
                <w:szCs w:val="28"/>
              </w:rPr>
              <w:t xml:space="preserve">: </w:t>
            </w:r>
            <w:r w:rsidR="00445DB6">
              <w:rPr>
                <w:sz w:val="16"/>
                <w:szCs w:val="16"/>
              </w:rPr>
              <w:t xml:space="preserve"> </w:t>
            </w:r>
            <w:r w:rsidR="00445DB6" w:rsidRPr="00445DB6">
              <w:rPr>
                <w:sz w:val="28"/>
                <w:szCs w:val="16"/>
              </w:rPr>
              <w:t xml:space="preserve">01/11/2018 </w:t>
            </w:r>
            <w:r w:rsidR="00D32059" w:rsidRPr="00445DB6">
              <w:rPr>
                <w:b/>
                <w:sz w:val="48"/>
                <w:szCs w:val="28"/>
              </w:rPr>
              <w:t xml:space="preserve"> </w:t>
            </w:r>
            <w:r w:rsidR="002D4B81" w:rsidRPr="0052199B">
              <w:rPr>
                <w:sz w:val="28"/>
                <w:szCs w:val="28"/>
                <w:lang w:val="vi-VN"/>
              </w:rPr>
              <w:t>đến ngày</w:t>
            </w:r>
            <w:r w:rsidR="00445DB6">
              <w:rPr>
                <w:sz w:val="28"/>
                <w:szCs w:val="28"/>
              </w:rPr>
              <w:t xml:space="preserve">:   </w:t>
            </w:r>
            <w:r w:rsidR="00445DB6" w:rsidRPr="00445DB6">
              <w:rPr>
                <w:sz w:val="28"/>
                <w:szCs w:val="16"/>
              </w:rPr>
              <w:t>3</w:t>
            </w:r>
            <w:r w:rsidR="00860B46">
              <w:rPr>
                <w:sz w:val="28"/>
                <w:szCs w:val="16"/>
              </w:rPr>
              <w:t>0</w:t>
            </w:r>
            <w:r w:rsidR="00445DB6" w:rsidRPr="00445DB6">
              <w:rPr>
                <w:sz w:val="28"/>
                <w:szCs w:val="16"/>
              </w:rPr>
              <w:t>/11/2018</w:t>
            </w:r>
            <w:r w:rsidR="004F01A2" w:rsidRPr="00445DB6">
              <w:rPr>
                <w:sz w:val="28"/>
                <w:szCs w:val="16"/>
              </w:rPr>
              <w:t>.</w:t>
            </w:r>
          </w:p>
          <w:p w:rsidR="002D4B81" w:rsidRPr="0052199B" w:rsidRDefault="002D4B81" w:rsidP="00C45895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 w:rsidRPr="0052199B"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0102C6" w:rsidRPr="0052199B" w:rsidRDefault="000102C6" w:rsidP="00C45895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6B0DDF" w:rsidRPr="0052199B" w:rsidRDefault="006B0DDF" w:rsidP="00C45895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4F01A2" w:rsidRPr="0052199B" w:rsidRDefault="004F01A2" w:rsidP="00C45895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2D4B81" w:rsidRPr="0052199B" w:rsidRDefault="00732DB4" w:rsidP="00C45895">
            <w:pPr>
              <w:jc w:val="center"/>
              <w:rPr>
                <w:sz w:val="36"/>
                <w:szCs w:val="36"/>
              </w:rPr>
            </w:pPr>
            <w:r w:rsidRPr="0052199B">
              <w:rPr>
                <w:sz w:val="36"/>
                <w:szCs w:val="36"/>
              </w:rPr>
              <w:t xml:space="preserve">Năm học: </w:t>
            </w:r>
            <w:r w:rsidR="00906F5B" w:rsidRPr="0052199B">
              <w:rPr>
                <w:sz w:val="36"/>
                <w:szCs w:val="36"/>
              </w:rPr>
              <w:t>201</w:t>
            </w:r>
            <w:r w:rsidR="00445DB6">
              <w:rPr>
                <w:sz w:val="36"/>
                <w:szCs w:val="36"/>
              </w:rPr>
              <w:t>8</w:t>
            </w:r>
            <w:r w:rsidR="00985A2D" w:rsidRPr="0052199B">
              <w:rPr>
                <w:sz w:val="36"/>
                <w:szCs w:val="36"/>
              </w:rPr>
              <w:t xml:space="preserve">  </w:t>
            </w:r>
            <w:r w:rsidR="00906F5B" w:rsidRPr="0052199B">
              <w:rPr>
                <w:sz w:val="36"/>
                <w:szCs w:val="36"/>
              </w:rPr>
              <w:t xml:space="preserve"> - 201</w:t>
            </w:r>
            <w:r w:rsidR="00445DB6">
              <w:rPr>
                <w:sz w:val="36"/>
                <w:szCs w:val="36"/>
              </w:rPr>
              <w:t>9</w:t>
            </w:r>
          </w:p>
          <w:p w:rsidR="002D4B81" w:rsidRPr="0052199B" w:rsidRDefault="002D4B81" w:rsidP="00C45895">
            <w:pPr>
              <w:jc w:val="center"/>
            </w:pPr>
          </w:p>
        </w:tc>
      </w:tr>
    </w:tbl>
    <w:p w:rsidR="003353E3" w:rsidRPr="0052199B" w:rsidRDefault="003353E3" w:rsidP="003353E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52199B">
        <w:rPr>
          <w:b/>
          <w:sz w:val="26"/>
          <w:szCs w:val="26"/>
        </w:rPr>
        <w:lastRenderedPageBreak/>
        <w:tab/>
      </w:r>
      <w:r w:rsidRPr="0052199B">
        <w:rPr>
          <w:sz w:val="26"/>
          <w:szCs w:val="26"/>
        </w:rPr>
        <w:t xml:space="preserve">UBND </w:t>
      </w:r>
      <w:r w:rsidRPr="0052199B">
        <w:rPr>
          <w:sz w:val="26"/>
          <w:szCs w:val="26"/>
          <w:lang w:val="vi-VN"/>
        </w:rPr>
        <w:t>THÀNH PHỐ HỒ CHÍ MINH</w:t>
      </w:r>
      <w:r w:rsidRPr="0052199B">
        <w:rPr>
          <w:sz w:val="26"/>
          <w:szCs w:val="26"/>
        </w:rPr>
        <w:tab/>
      </w:r>
      <w:r w:rsidRPr="0052199B">
        <w:rPr>
          <w:b/>
          <w:sz w:val="26"/>
          <w:szCs w:val="26"/>
          <w:lang w:val="vi-VN"/>
        </w:rPr>
        <w:t>CỘNG HÒA XÃ HỘI CHỦ NGHĨA VIỆT NAM</w:t>
      </w:r>
    </w:p>
    <w:p w:rsidR="003353E3" w:rsidRPr="0052199B" w:rsidRDefault="003353E3" w:rsidP="009A548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</w:t>
      </w:r>
      <w:r w:rsidR="00D54BD6" w:rsidRPr="008C56AE">
        <w:rPr>
          <w:b/>
          <w:sz w:val="26"/>
          <w:szCs w:val="26"/>
          <w:lang w:val="vi-VN"/>
        </w:rPr>
        <w:t xml:space="preserve"> LÝ TỰ TRỌNG</w:t>
      </w:r>
      <w:r w:rsidRPr="008C56AE">
        <w:rPr>
          <w:b/>
          <w:sz w:val="26"/>
          <w:szCs w:val="26"/>
        </w:rPr>
        <w:tab/>
      </w:r>
      <w:r w:rsidR="00D96302" w:rsidRPr="008C56AE">
        <w:rPr>
          <w:b/>
          <w:sz w:val="26"/>
          <w:szCs w:val="26"/>
        </w:rPr>
        <w:t xml:space="preserve">    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="00D96302" w:rsidRPr="008C56AE">
        <w:rPr>
          <w:b/>
          <w:sz w:val="28"/>
          <w:szCs w:val="28"/>
        </w:rPr>
        <w:t xml:space="preserve">                   </w:t>
      </w:r>
      <w:r w:rsidR="00D96302" w:rsidRPr="001B48D2">
        <w:rPr>
          <w:color w:val="FF0000"/>
          <w:sz w:val="28"/>
          <w:szCs w:val="28"/>
        </w:rPr>
        <w:t xml:space="preserve">Mẫu </w:t>
      </w:r>
      <w:r w:rsidR="00E04548" w:rsidRPr="001B48D2">
        <w:rPr>
          <w:color w:val="FF0000"/>
          <w:sz w:val="28"/>
          <w:szCs w:val="28"/>
        </w:rPr>
        <w:t>2</w:t>
      </w:r>
    </w:p>
    <w:p w:rsidR="003353E3" w:rsidRPr="001B48D2" w:rsidRDefault="001E1EE5" w:rsidP="009A548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52199B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6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647C86" id="Line 13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Da&#10;HyQc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9A5480" w:rsidRPr="0052199B">
        <w:rPr>
          <w:b/>
          <w:color w:val="FF0000"/>
          <w:sz w:val="26"/>
          <w:szCs w:val="26"/>
        </w:rPr>
        <w:tab/>
      </w:r>
      <w:r w:rsidR="002F6447" w:rsidRPr="0052199B">
        <w:rPr>
          <w:b/>
          <w:color w:val="FF0000"/>
          <w:sz w:val="26"/>
          <w:szCs w:val="26"/>
        </w:rPr>
        <w:t xml:space="preserve">                                  </w:t>
      </w:r>
      <w:r w:rsidR="00D54BD6" w:rsidRPr="0052199B">
        <w:rPr>
          <w:b/>
          <w:sz w:val="26"/>
          <w:szCs w:val="26"/>
        </w:rPr>
        <w:t>THÀNH PHỐ</w:t>
      </w:r>
      <w:r w:rsidR="009A5480" w:rsidRPr="0052199B">
        <w:rPr>
          <w:b/>
          <w:sz w:val="26"/>
          <w:szCs w:val="26"/>
        </w:rPr>
        <w:t xml:space="preserve"> HỒ CHÍ MINH</w:t>
      </w:r>
      <w:r w:rsidR="00D96302" w:rsidRPr="0052199B">
        <w:rPr>
          <w:b/>
          <w:sz w:val="26"/>
          <w:szCs w:val="26"/>
        </w:rPr>
        <w:t xml:space="preserve">  </w:t>
      </w:r>
      <w:r w:rsidR="00D96302" w:rsidRPr="0052199B">
        <w:rPr>
          <w:b/>
          <w:color w:val="FF0000"/>
          <w:sz w:val="26"/>
          <w:szCs w:val="26"/>
        </w:rPr>
        <w:t xml:space="preserve">                                                                                               </w:t>
      </w:r>
      <w:r w:rsidR="002F6447" w:rsidRPr="0052199B">
        <w:rPr>
          <w:b/>
          <w:color w:val="FF0000"/>
          <w:sz w:val="26"/>
          <w:szCs w:val="26"/>
        </w:rPr>
        <w:t xml:space="preserve">                       </w:t>
      </w:r>
      <w:r w:rsidR="00D96302" w:rsidRPr="0052199B">
        <w:rPr>
          <w:b/>
          <w:color w:val="FF0000"/>
          <w:sz w:val="26"/>
          <w:szCs w:val="26"/>
        </w:rPr>
        <w:t xml:space="preserve">                 </w:t>
      </w:r>
      <w:r w:rsidR="00D96302" w:rsidRPr="001B48D2">
        <w:rPr>
          <w:color w:val="FF0000"/>
          <w:sz w:val="26"/>
          <w:szCs w:val="26"/>
        </w:rPr>
        <w:t>(Khoa)</w:t>
      </w:r>
    </w:p>
    <w:p w:rsidR="002D4B81" w:rsidRPr="008C56AE" w:rsidRDefault="001E1EE5" w:rsidP="000F3746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5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32BEA" id="Line 12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4TFFQIAACo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"/>
            </w:pict>
          </mc:Fallback>
        </mc:AlternateContent>
      </w:r>
      <w:r w:rsidR="00D07D39" w:rsidRPr="008C56AE">
        <w:rPr>
          <w:b/>
          <w:sz w:val="32"/>
          <w:szCs w:val="32"/>
          <w:lang w:val="vi-VN"/>
        </w:rPr>
        <w:t>DANH SÁCH CÁ</w:t>
      </w:r>
      <w:r w:rsidR="00647177" w:rsidRPr="008C56AE">
        <w:rPr>
          <w:b/>
          <w:sz w:val="32"/>
          <w:szCs w:val="32"/>
        </w:rPr>
        <w:t>C</w:t>
      </w:r>
      <w:r w:rsidR="00647177" w:rsidRPr="008C56AE">
        <w:rPr>
          <w:b/>
          <w:sz w:val="32"/>
          <w:szCs w:val="32"/>
          <w:lang w:val="vi-VN"/>
        </w:rPr>
        <w:t xml:space="preserve"> DOANH NGHIỆP</w:t>
      </w:r>
      <w:r w:rsidR="009D5C42" w:rsidRPr="008C56AE">
        <w:rPr>
          <w:b/>
          <w:sz w:val="32"/>
          <w:szCs w:val="32"/>
        </w:rPr>
        <w:t>, CƠ QUAN CHUYÊN MÔN</w:t>
      </w:r>
      <w:r w:rsidR="00064B68" w:rsidRPr="008C56AE">
        <w:rPr>
          <w:b/>
          <w:sz w:val="32"/>
          <w:szCs w:val="32"/>
        </w:rPr>
        <w:t xml:space="preserve"> </w:t>
      </w:r>
      <w:r w:rsidR="009D5C42" w:rsidRPr="008C56AE">
        <w:rPr>
          <w:b/>
          <w:sz w:val="32"/>
          <w:szCs w:val="32"/>
        </w:rPr>
        <w:t>GIẢNG VIÊN ĐẾN</w:t>
      </w:r>
      <w:r w:rsidR="00035C26" w:rsidRPr="008C56AE">
        <w:rPr>
          <w:b/>
          <w:sz w:val="32"/>
          <w:szCs w:val="32"/>
          <w:lang w:val="vi-VN"/>
        </w:rPr>
        <w:t xml:space="preserve"> THỰC TẬP </w:t>
      </w:r>
    </w:p>
    <w:p w:rsidR="00035C26" w:rsidRPr="008C56AE" w:rsidRDefault="004F01A2" w:rsidP="000F3746">
      <w:pPr>
        <w:ind w:firstLine="1622"/>
        <w:rPr>
          <w:sz w:val="28"/>
          <w:szCs w:val="28"/>
        </w:rPr>
      </w:pPr>
      <w:r w:rsidRPr="008C56AE">
        <w:rPr>
          <w:sz w:val="28"/>
          <w:szCs w:val="28"/>
        </w:rPr>
        <w:t xml:space="preserve">Thời </w:t>
      </w:r>
      <w:r w:rsidR="00035C26" w:rsidRPr="008C56AE">
        <w:rPr>
          <w:sz w:val="28"/>
          <w:szCs w:val="28"/>
        </w:rPr>
        <w:t xml:space="preserve">gian từ: </w:t>
      </w:r>
      <w:r w:rsidR="00E054A8" w:rsidRPr="008C56AE">
        <w:rPr>
          <w:sz w:val="28"/>
          <w:szCs w:val="28"/>
        </w:rPr>
        <w:t xml:space="preserve"> </w:t>
      </w:r>
      <w:r w:rsidR="00871F78">
        <w:rPr>
          <w:sz w:val="28"/>
          <w:szCs w:val="28"/>
        </w:rPr>
        <w:t xml:space="preserve"> 01/11/2018  </w:t>
      </w:r>
      <w:r w:rsidR="003E14A8" w:rsidRPr="008C56AE">
        <w:rPr>
          <w:sz w:val="28"/>
          <w:szCs w:val="28"/>
        </w:rPr>
        <w:t xml:space="preserve">đến </w:t>
      </w:r>
      <w:r w:rsidR="00275DE8" w:rsidRPr="008C56AE">
        <w:rPr>
          <w:sz w:val="28"/>
          <w:szCs w:val="28"/>
        </w:rPr>
        <w:t xml:space="preserve"> </w:t>
      </w:r>
      <w:r w:rsidR="00FC51F3">
        <w:rPr>
          <w:sz w:val="28"/>
          <w:szCs w:val="28"/>
        </w:rPr>
        <w:t>30</w:t>
      </w:r>
      <w:r w:rsidR="00871F78">
        <w:rPr>
          <w:sz w:val="28"/>
          <w:szCs w:val="28"/>
        </w:rPr>
        <w:t xml:space="preserve">/11/2018 </w:t>
      </w:r>
    </w:p>
    <w:p w:rsidR="00035C26" w:rsidRPr="008C56AE" w:rsidRDefault="00035C26" w:rsidP="000F3746">
      <w:pPr>
        <w:tabs>
          <w:tab w:val="left" w:pos="8640"/>
        </w:tabs>
        <w:spacing w:after="120"/>
        <w:ind w:firstLine="1622"/>
      </w:pPr>
      <w:r w:rsidRPr="008C56AE">
        <w:rPr>
          <w:sz w:val="28"/>
          <w:szCs w:val="28"/>
          <w:lang w:val="vi-VN"/>
        </w:rPr>
        <w:t>Tổng s</w:t>
      </w:r>
      <w:r w:rsidR="003D0487" w:rsidRPr="008C56AE">
        <w:rPr>
          <w:sz w:val="28"/>
          <w:szCs w:val="28"/>
          <w:lang w:val="vi-VN"/>
        </w:rPr>
        <w:t xml:space="preserve">ố </w:t>
      </w:r>
      <w:r w:rsidR="00064B68" w:rsidRPr="008C56AE">
        <w:rPr>
          <w:sz w:val="28"/>
          <w:szCs w:val="28"/>
        </w:rPr>
        <w:t>giảng viên đến t</w:t>
      </w:r>
      <w:r w:rsidR="003D0487" w:rsidRPr="008C56AE">
        <w:rPr>
          <w:sz w:val="28"/>
          <w:szCs w:val="28"/>
          <w:lang w:val="vi-VN"/>
        </w:rPr>
        <w:t>hực</w:t>
      </w:r>
      <w:r w:rsidR="00064B68" w:rsidRPr="008C56AE">
        <w:rPr>
          <w:sz w:val="28"/>
          <w:szCs w:val="28"/>
        </w:rPr>
        <w:t xml:space="preserve"> tập</w:t>
      </w:r>
      <w:r w:rsidRPr="008C56AE">
        <w:rPr>
          <w:sz w:val="28"/>
          <w:szCs w:val="28"/>
          <w:lang w:val="vi-VN"/>
        </w:rPr>
        <w:t xml:space="preserve">: </w:t>
      </w:r>
      <w:r w:rsidR="00275DE8" w:rsidRPr="008C56AE">
        <w:rPr>
          <w:sz w:val="28"/>
          <w:szCs w:val="28"/>
          <w:lang w:val="vi-VN"/>
        </w:rPr>
        <w:t xml:space="preserve"> </w:t>
      </w:r>
      <w:r w:rsidR="00871F78">
        <w:rPr>
          <w:sz w:val="28"/>
          <w:szCs w:val="28"/>
        </w:rPr>
        <w:t>02</w:t>
      </w:r>
      <w:r w:rsidR="00275DE8" w:rsidRPr="008C56AE">
        <w:rPr>
          <w:sz w:val="28"/>
          <w:szCs w:val="28"/>
          <w:lang w:val="vi-VN"/>
        </w:rPr>
        <w:t xml:space="preserve">  </w:t>
      </w:r>
      <w:r w:rsidR="00E054A8" w:rsidRPr="008C56AE">
        <w:rPr>
          <w:sz w:val="28"/>
          <w:szCs w:val="28"/>
        </w:rPr>
        <w:t xml:space="preserve"> </w:t>
      </w:r>
      <w:r w:rsidR="00064B68" w:rsidRPr="008C56AE">
        <w:rPr>
          <w:sz w:val="28"/>
          <w:szCs w:val="28"/>
        </w:rPr>
        <w:t>G</w:t>
      </w:r>
      <w:r w:rsidR="00E054A8" w:rsidRPr="008C56AE">
        <w:rPr>
          <w:sz w:val="28"/>
          <w:szCs w:val="28"/>
        </w:rPr>
        <w:t>V</w:t>
      </w:r>
      <w:r w:rsidR="008C56AE">
        <w:rPr>
          <w:sz w:val="28"/>
          <w:szCs w:val="28"/>
        </w:rPr>
        <w:t xml:space="preserve">    </w:t>
      </w:r>
    </w:p>
    <w:tbl>
      <w:tblPr>
        <w:tblpPr w:leftFromText="180" w:rightFromText="180" w:vertAnchor="text" w:tblpY="1"/>
        <w:tblOverlap w:val="never"/>
        <w:tblW w:w="15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431"/>
        <w:gridCol w:w="2250"/>
        <w:gridCol w:w="2185"/>
        <w:gridCol w:w="3246"/>
        <w:gridCol w:w="1477"/>
        <w:gridCol w:w="1637"/>
        <w:gridCol w:w="1282"/>
      </w:tblGrid>
      <w:tr w:rsidR="008C56AE" w:rsidRPr="001B48D2" w:rsidTr="001E1EE5">
        <w:trPr>
          <w:trHeight w:val="1471"/>
          <w:tblHeader/>
        </w:trPr>
        <w:tc>
          <w:tcPr>
            <w:tcW w:w="674" w:type="dxa"/>
            <w:vAlign w:val="center"/>
          </w:tcPr>
          <w:p w:rsidR="004D5325" w:rsidRPr="001B48D2" w:rsidRDefault="004D5325" w:rsidP="004B5417">
            <w:pPr>
              <w:jc w:val="center"/>
            </w:pPr>
            <w:r w:rsidRPr="001B48D2">
              <w:t>Stt</w:t>
            </w:r>
          </w:p>
        </w:tc>
        <w:tc>
          <w:tcPr>
            <w:tcW w:w="2431" w:type="dxa"/>
            <w:vAlign w:val="center"/>
          </w:tcPr>
          <w:p w:rsidR="004D5325" w:rsidRPr="001B48D2" w:rsidRDefault="004D5325" w:rsidP="004B5417">
            <w:pPr>
              <w:jc w:val="center"/>
            </w:pPr>
            <w:r w:rsidRPr="001B48D2">
              <w:t>Tên doanh nghiệp, cơ quan chuyên môn</w:t>
            </w:r>
          </w:p>
        </w:tc>
        <w:tc>
          <w:tcPr>
            <w:tcW w:w="2250" w:type="dxa"/>
            <w:vAlign w:val="center"/>
          </w:tcPr>
          <w:p w:rsidR="004D5325" w:rsidRPr="001B48D2" w:rsidRDefault="004D5325" w:rsidP="004B5417">
            <w:pPr>
              <w:jc w:val="center"/>
            </w:pPr>
            <w:r w:rsidRPr="001B48D2">
              <w:t>Địa chỉ</w:t>
            </w:r>
          </w:p>
        </w:tc>
        <w:tc>
          <w:tcPr>
            <w:tcW w:w="2185" w:type="dxa"/>
            <w:vAlign w:val="center"/>
          </w:tcPr>
          <w:p w:rsidR="004D5325" w:rsidRPr="001B48D2" w:rsidRDefault="004D5325" w:rsidP="004B5417">
            <w:pPr>
              <w:jc w:val="center"/>
            </w:pPr>
            <w:r w:rsidRPr="001B48D2">
              <w:t>Họ tên GV đến thực tập</w:t>
            </w:r>
          </w:p>
        </w:tc>
        <w:tc>
          <w:tcPr>
            <w:tcW w:w="3246" w:type="dxa"/>
            <w:vAlign w:val="center"/>
          </w:tcPr>
          <w:p w:rsidR="004D722D" w:rsidRPr="001B48D2" w:rsidRDefault="004D722D" w:rsidP="004B5417">
            <w:pPr>
              <w:jc w:val="center"/>
            </w:pPr>
          </w:p>
          <w:p w:rsidR="004D5325" w:rsidRPr="001B48D2" w:rsidRDefault="004D5325" w:rsidP="004B5417">
            <w:pPr>
              <w:jc w:val="center"/>
            </w:pPr>
            <w:r w:rsidRPr="001B48D2">
              <w:t>Thời gian đăng ký thực tập hàng tuần</w:t>
            </w:r>
          </w:p>
          <w:p w:rsidR="004D5325" w:rsidRPr="001B48D2" w:rsidRDefault="004D5325" w:rsidP="004B5417"/>
        </w:tc>
        <w:tc>
          <w:tcPr>
            <w:tcW w:w="1477" w:type="dxa"/>
            <w:vAlign w:val="center"/>
          </w:tcPr>
          <w:p w:rsidR="004D5325" w:rsidRPr="001B48D2" w:rsidRDefault="004D5325" w:rsidP="004B5417">
            <w:r w:rsidRPr="001B48D2">
              <w:t>Tổng số giờ</w:t>
            </w:r>
            <w:r w:rsidR="003D2EB9" w:rsidRPr="001B48D2">
              <w:t xml:space="preserve"> thực tập tuần</w:t>
            </w:r>
          </w:p>
        </w:tc>
        <w:tc>
          <w:tcPr>
            <w:tcW w:w="1637" w:type="dxa"/>
          </w:tcPr>
          <w:p w:rsidR="00E0192A" w:rsidRPr="001B48D2" w:rsidRDefault="00E0192A" w:rsidP="004B5417">
            <w:pPr>
              <w:jc w:val="center"/>
            </w:pPr>
            <w:r w:rsidRPr="001B48D2">
              <w:t>Thời gian</w:t>
            </w:r>
          </w:p>
          <w:p w:rsidR="00E0192A" w:rsidRPr="001B48D2" w:rsidRDefault="00E0192A" w:rsidP="004B5417">
            <w:pPr>
              <w:jc w:val="center"/>
            </w:pPr>
            <w:r w:rsidRPr="001B48D2">
              <w:t xml:space="preserve"> thực tập </w:t>
            </w:r>
          </w:p>
          <w:p w:rsidR="00445DB6" w:rsidRDefault="00445DB6" w:rsidP="004B5417">
            <w:r w:rsidRPr="001B48D2">
              <w:t>T</w:t>
            </w:r>
            <w:r w:rsidR="00E0192A" w:rsidRPr="001B48D2">
              <w:t>ừ</w:t>
            </w:r>
            <w:r>
              <w:t xml:space="preserve">: 01/11/2018 </w:t>
            </w:r>
          </w:p>
          <w:p w:rsidR="00E0192A" w:rsidRPr="001B48D2" w:rsidRDefault="00445DB6" w:rsidP="004B5417">
            <w:r>
              <w:t>Đến 3</w:t>
            </w:r>
            <w:r w:rsidR="00FC51F3">
              <w:t>0</w:t>
            </w:r>
            <w:r>
              <w:t>/11/2018</w:t>
            </w:r>
          </w:p>
          <w:p w:rsidR="004D5325" w:rsidRPr="001B48D2" w:rsidRDefault="004D5325" w:rsidP="004B5417">
            <w:pPr>
              <w:jc w:val="center"/>
            </w:pPr>
          </w:p>
        </w:tc>
        <w:tc>
          <w:tcPr>
            <w:tcW w:w="1282" w:type="dxa"/>
          </w:tcPr>
          <w:p w:rsidR="004D5325" w:rsidRPr="001B48D2" w:rsidRDefault="004D5325" w:rsidP="004B5417">
            <w:pPr>
              <w:jc w:val="center"/>
            </w:pPr>
            <w:r w:rsidRPr="001B48D2">
              <w:t>Ghi chú</w:t>
            </w:r>
          </w:p>
          <w:p w:rsidR="004D5325" w:rsidRPr="001B48D2" w:rsidRDefault="004D5325" w:rsidP="004B5417">
            <w:pPr>
              <w:jc w:val="center"/>
            </w:pPr>
          </w:p>
        </w:tc>
      </w:tr>
      <w:tr w:rsidR="009C0358" w:rsidRPr="001B48D2" w:rsidTr="001E1EE5">
        <w:trPr>
          <w:trHeight w:val="332"/>
        </w:trPr>
        <w:tc>
          <w:tcPr>
            <w:tcW w:w="674" w:type="dxa"/>
            <w:vMerge w:val="restart"/>
            <w:vAlign w:val="center"/>
          </w:tcPr>
          <w:p w:rsidR="009C0358" w:rsidRPr="001B48D2" w:rsidRDefault="005F2711" w:rsidP="004B541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431" w:type="dxa"/>
            <w:vMerge w:val="restart"/>
            <w:vAlign w:val="center"/>
          </w:tcPr>
          <w:p w:rsidR="009C0358" w:rsidRPr="003C2E07" w:rsidRDefault="009C0358" w:rsidP="004B5417">
            <w:pPr>
              <w:spacing w:before="40" w:after="40"/>
              <w:rPr>
                <w:b/>
                <w:sz w:val="26"/>
                <w:szCs w:val="26"/>
              </w:rPr>
            </w:pPr>
            <w:r w:rsidRPr="003C2E07">
              <w:rPr>
                <w:b/>
                <w:sz w:val="26"/>
                <w:szCs w:val="26"/>
              </w:rPr>
              <w:t>CÔNG TY LUẬT TNHH ĐÔNG PHƯƠNG LUẬT</w:t>
            </w:r>
          </w:p>
        </w:tc>
        <w:tc>
          <w:tcPr>
            <w:tcW w:w="2250" w:type="dxa"/>
            <w:vMerge w:val="restart"/>
            <w:vAlign w:val="center"/>
          </w:tcPr>
          <w:p w:rsidR="004B5417" w:rsidRDefault="004B5417" w:rsidP="004B5417">
            <w:pPr>
              <w:spacing w:before="40" w:after="40"/>
              <w:jc w:val="center"/>
              <w:rPr>
                <w:b/>
                <w:color w:val="222222"/>
                <w:sz w:val="28"/>
                <w:shd w:val="clear" w:color="auto" w:fill="FFFFFF"/>
              </w:rPr>
            </w:pPr>
          </w:p>
          <w:p w:rsidR="004B5417" w:rsidRDefault="004B5417" w:rsidP="004B5417">
            <w:pPr>
              <w:spacing w:before="40" w:after="40"/>
              <w:jc w:val="center"/>
              <w:rPr>
                <w:b/>
                <w:color w:val="222222"/>
                <w:sz w:val="28"/>
                <w:shd w:val="clear" w:color="auto" w:fill="FFFFFF"/>
              </w:rPr>
            </w:pPr>
          </w:p>
          <w:p w:rsidR="00C70A98" w:rsidRPr="004B5417" w:rsidRDefault="009C0358" w:rsidP="004B5417">
            <w:pPr>
              <w:spacing w:before="40" w:after="40"/>
              <w:jc w:val="center"/>
              <w:rPr>
                <w:sz w:val="28"/>
                <w:szCs w:val="26"/>
              </w:rPr>
            </w:pPr>
            <w:r w:rsidRPr="004B5417">
              <w:rPr>
                <w:b/>
                <w:color w:val="222222"/>
                <w:sz w:val="28"/>
                <w:shd w:val="clear" w:color="auto" w:fill="FFFFFF"/>
              </w:rPr>
              <w:t>19B Cao Bá Nhạ, Phường Nguyễn Cư Trinh, Quận 1, Thành Phố Hồ Chí</w:t>
            </w:r>
          </w:p>
          <w:p w:rsidR="00C70A98" w:rsidRPr="004B5417" w:rsidRDefault="00C70A98" w:rsidP="004B5417">
            <w:pPr>
              <w:jc w:val="center"/>
              <w:rPr>
                <w:sz w:val="28"/>
                <w:szCs w:val="26"/>
              </w:rPr>
            </w:pPr>
          </w:p>
          <w:p w:rsidR="009C0358" w:rsidRPr="00C70A98" w:rsidRDefault="009C0358" w:rsidP="004B5417">
            <w:pPr>
              <w:rPr>
                <w:sz w:val="26"/>
                <w:szCs w:val="26"/>
              </w:rPr>
            </w:pPr>
          </w:p>
        </w:tc>
        <w:tc>
          <w:tcPr>
            <w:tcW w:w="2185" w:type="dxa"/>
            <w:vMerge w:val="restart"/>
            <w:vAlign w:val="center"/>
          </w:tcPr>
          <w:p w:rsidR="009C0358" w:rsidRPr="001B48D2" w:rsidRDefault="009C0358" w:rsidP="004B5417">
            <w:pPr>
              <w:spacing w:line="276" w:lineRule="auto"/>
              <w:rPr>
                <w:sz w:val="26"/>
                <w:szCs w:val="26"/>
              </w:rPr>
            </w:pPr>
            <w:r w:rsidRPr="005F2711">
              <w:rPr>
                <w:szCs w:val="26"/>
              </w:rPr>
              <w:t>TRẦN VĂN LƯỢNG</w:t>
            </w:r>
          </w:p>
        </w:tc>
        <w:tc>
          <w:tcPr>
            <w:tcW w:w="3246" w:type="dxa"/>
            <w:vAlign w:val="center"/>
          </w:tcPr>
          <w:p w:rsidR="009C0358" w:rsidRDefault="009C0358" w:rsidP="004B541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5</w:t>
            </w:r>
            <w:r w:rsidRPr="001B48D2">
              <w:rPr>
                <w:sz w:val="26"/>
                <w:szCs w:val="26"/>
              </w:rPr>
              <w:t>: Buổi chiều (4 giờ)</w:t>
            </w:r>
          </w:p>
          <w:p w:rsidR="009C0358" w:rsidRPr="001B48D2" w:rsidRDefault="009C0358" w:rsidP="004B5417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77" w:type="dxa"/>
            <w:vMerge w:val="restart"/>
            <w:vAlign w:val="center"/>
          </w:tcPr>
          <w:p w:rsidR="009C0358" w:rsidRPr="001B48D2" w:rsidRDefault="009C0358" w:rsidP="004B5417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 GIỜ </w:t>
            </w:r>
          </w:p>
        </w:tc>
        <w:tc>
          <w:tcPr>
            <w:tcW w:w="1637" w:type="dxa"/>
            <w:vMerge w:val="restart"/>
            <w:vAlign w:val="center"/>
          </w:tcPr>
          <w:p w:rsidR="009C0358" w:rsidRPr="001B48D2" w:rsidRDefault="009C0358" w:rsidP="004B541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 GIỜ</w:t>
            </w:r>
          </w:p>
        </w:tc>
        <w:tc>
          <w:tcPr>
            <w:tcW w:w="1282" w:type="dxa"/>
          </w:tcPr>
          <w:p w:rsidR="009C0358" w:rsidRPr="001B48D2" w:rsidRDefault="009C0358" w:rsidP="004B541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 tuần</w:t>
            </w:r>
          </w:p>
        </w:tc>
      </w:tr>
      <w:tr w:rsidR="009C0358" w:rsidRPr="001B48D2" w:rsidTr="001E1EE5">
        <w:trPr>
          <w:trHeight w:val="656"/>
        </w:trPr>
        <w:tc>
          <w:tcPr>
            <w:tcW w:w="674" w:type="dxa"/>
            <w:vMerge/>
            <w:vAlign w:val="center"/>
          </w:tcPr>
          <w:p w:rsidR="009C0358" w:rsidRPr="001B48D2" w:rsidRDefault="009C0358" w:rsidP="004B541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31" w:type="dxa"/>
            <w:vMerge/>
            <w:vAlign w:val="center"/>
          </w:tcPr>
          <w:p w:rsidR="009C0358" w:rsidRPr="001B48D2" w:rsidRDefault="009C0358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50" w:type="dxa"/>
            <w:vMerge/>
            <w:vAlign w:val="center"/>
          </w:tcPr>
          <w:p w:rsidR="009C0358" w:rsidRPr="001B48D2" w:rsidRDefault="009C0358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85" w:type="dxa"/>
            <w:vMerge/>
            <w:vAlign w:val="center"/>
          </w:tcPr>
          <w:p w:rsidR="009C0358" w:rsidRPr="001B48D2" w:rsidRDefault="009C0358" w:rsidP="004B5417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246" w:type="dxa"/>
          </w:tcPr>
          <w:p w:rsidR="009C0358" w:rsidRPr="001B48D2" w:rsidRDefault="009C0358" w:rsidP="004B541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7</w:t>
            </w:r>
            <w:r w:rsidR="005F2711">
              <w:rPr>
                <w:sz w:val="26"/>
                <w:szCs w:val="26"/>
              </w:rPr>
              <w:t>: C</w:t>
            </w:r>
            <w:r w:rsidRPr="001B48D2">
              <w:rPr>
                <w:sz w:val="26"/>
                <w:szCs w:val="26"/>
              </w:rPr>
              <w:t>ả ngày (8 giờ)</w:t>
            </w:r>
          </w:p>
        </w:tc>
        <w:tc>
          <w:tcPr>
            <w:tcW w:w="1477" w:type="dxa"/>
            <w:vMerge/>
            <w:vAlign w:val="center"/>
          </w:tcPr>
          <w:p w:rsidR="009C0358" w:rsidRPr="001B48D2" w:rsidRDefault="009C0358" w:rsidP="004B5417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637" w:type="dxa"/>
            <w:vMerge/>
            <w:vAlign w:val="center"/>
          </w:tcPr>
          <w:p w:rsidR="009C0358" w:rsidRPr="001B48D2" w:rsidRDefault="009C0358" w:rsidP="004B5417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282" w:type="dxa"/>
          </w:tcPr>
          <w:p w:rsidR="009C0358" w:rsidRPr="001B48D2" w:rsidRDefault="009C0358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 tuần</w:t>
            </w:r>
          </w:p>
        </w:tc>
      </w:tr>
      <w:tr w:rsidR="009C0358" w:rsidRPr="001B48D2" w:rsidTr="001E1EE5">
        <w:trPr>
          <w:trHeight w:val="614"/>
        </w:trPr>
        <w:tc>
          <w:tcPr>
            <w:tcW w:w="674" w:type="dxa"/>
            <w:vMerge w:val="restart"/>
            <w:vAlign w:val="center"/>
          </w:tcPr>
          <w:p w:rsidR="009C0358" w:rsidRPr="001B48D2" w:rsidRDefault="005F2711" w:rsidP="004B541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431" w:type="dxa"/>
            <w:vMerge/>
            <w:vAlign w:val="center"/>
          </w:tcPr>
          <w:p w:rsidR="009C0358" w:rsidRPr="001B48D2" w:rsidRDefault="009C0358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50" w:type="dxa"/>
            <w:vMerge/>
            <w:vAlign w:val="center"/>
          </w:tcPr>
          <w:p w:rsidR="009C0358" w:rsidRPr="001B48D2" w:rsidRDefault="009C0358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85" w:type="dxa"/>
            <w:vMerge w:val="restart"/>
            <w:vAlign w:val="center"/>
          </w:tcPr>
          <w:p w:rsidR="009C0358" w:rsidRPr="001B48D2" w:rsidRDefault="009C0358" w:rsidP="004B541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BÙI THÀNH DŨNG</w:t>
            </w:r>
          </w:p>
        </w:tc>
        <w:tc>
          <w:tcPr>
            <w:tcW w:w="3246" w:type="dxa"/>
          </w:tcPr>
          <w:p w:rsidR="009C0358" w:rsidRDefault="009C0358" w:rsidP="004B541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Pr="001B48D2">
              <w:rPr>
                <w:sz w:val="26"/>
                <w:szCs w:val="26"/>
              </w:rPr>
              <w:t xml:space="preserve">hứ </w:t>
            </w:r>
            <w:r>
              <w:rPr>
                <w:sz w:val="26"/>
                <w:szCs w:val="26"/>
              </w:rPr>
              <w:t>5</w:t>
            </w:r>
            <w:r w:rsidRPr="001B48D2">
              <w:rPr>
                <w:sz w:val="26"/>
                <w:szCs w:val="26"/>
              </w:rPr>
              <w:t>: Buổi sáng (4 giờ)</w:t>
            </w:r>
          </w:p>
          <w:p w:rsidR="009C0358" w:rsidRDefault="009C0358" w:rsidP="004B5417">
            <w:pPr>
              <w:spacing w:line="276" w:lineRule="auto"/>
              <w:rPr>
                <w:sz w:val="26"/>
                <w:szCs w:val="26"/>
              </w:rPr>
            </w:pPr>
          </w:p>
          <w:p w:rsidR="009C0358" w:rsidRPr="001B48D2" w:rsidRDefault="009C0358" w:rsidP="004B5417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77" w:type="dxa"/>
            <w:vMerge w:val="restart"/>
            <w:vAlign w:val="center"/>
          </w:tcPr>
          <w:p w:rsidR="004B5417" w:rsidRDefault="004B5417" w:rsidP="004B5417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4B5417" w:rsidRDefault="004B5417" w:rsidP="004B5417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9C0358" w:rsidRDefault="009C0358" w:rsidP="004B5417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 GIỜ</w:t>
            </w:r>
          </w:p>
          <w:p w:rsidR="00C70A98" w:rsidRDefault="00C70A98" w:rsidP="004B5417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C70A98" w:rsidRDefault="00C70A98" w:rsidP="004B5417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1E1EE5" w:rsidRDefault="001E1EE5" w:rsidP="004B5417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1E1EE5" w:rsidRPr="001B48D2" w:rsidRDefault="001E1EE5" w:rsidP="004B5417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637" w:type="dxa"/>
            <w:vMerge w:val="restart"/>
            <w:vAlign w:val="center"/>
          </w:tcPr>
          <w:p w:rsidR="009C0358" w:rsidRPr="001B48D2" w:rsidRDefault="009C0358" w:rsidP="004B5417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  <w:r w:rsidR="005F271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GIỜ</w:t>
            </w:r>
          </w:p>
        </w:tc>
        <w:tc>
          <w:tcPr>
            <w:tcW w:w="1282" w:type="dxa"/>
            <w:vAlign w:val="center"/>
          </w:tcPr>
          <w:p w:rsidR="009C0358" w:rsidRPr="001B48D2" w:rsidRDefault="009C0358" w:rsidP="004B541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 tuần</w:t>
            </w:r>
          </w:p>
        </w:tc>
      </w:tr>
      <w:tr w:rsidR="009C0358" w:rsidRPr="001B48D2" w:rsidTr="001E1EE5">
        <w:trPr>
          <w:trHeight w:val="75"/>
        </w:trPr>
        <w:tc>
          <w:tcPr>
            <w:tcW w:w="674" w:type="dxa"/>
            <w:vMerge/>
            <w:vAlign w:val="center"/>
          </w:tcPr>
          <w:p w:rsidR="009C0358" w:rsidRPr="001B48D2" w:rsidRDefault="009C0358" w:rsidP="004B541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31" w:type="dxa"/>
            <w:vMerge/>
            <w:vAlign w:val="center"/>
          </w:tcPr>
          <w:p w:rsidR="009C0358" w:rsidRPr="001B48D2" w:rsidRDefault="009C0358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50" w:type="dxa"/>
            <w:vMerge/>
            <w:vAlign w:val="center"/>
          </w:tcPr>
          <w:p w:rsidR="009C0358" w:rsidRPr="001B48D2" w:rsidRDefault="009C0358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85" w:type="dxa"/>
            <w:vMerge/>
            <w:vAlign w:val="center"/>
          </w:tcPr>
          <w:p w:rsidR="009C0358" w:rsidRPr="001B48D2" w:rsidRDefault="009C0358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46" w:type="dxa"/>
            <w:vAlign w:val="center"/>
          </w:tcPr>
          <w:p w:rsidR="009C0358" w:rsidRDefault="009C0358" w:rsidP="004B541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7</w:t>
            </w:r>
            <w:r w:rsidR="005F2711">
              <w:rPr>
                <w:sz w:val="26"/>
                <w:szCs w:val="26"/>
              </w:rPr>
              <w:t>: C</w:t>
            </w:r>
            <w:r w:rsidRPr="001B48D2">
              <w:rPr>
                <w:sz w:val="26"/>
                <w:szCs w:val="26"/>
              </w:rPr>
              <w:t>ả ngày (8 giờ)</w:t>
            </w:r>
          </w:p>
          <w:p w:rsidR="009C0358" w:rsidRDefault="009C0358" w:rsidP="004B5417">
            <w:pPr>
              <w:spacing w:line="276" w:lineRule="auto"/>
              <w:rPr>
                <w:sz w:val="26"/>
                <w:szCs w:val="26"/>
              </w:rPr>
            </w:pPr>
          </w:p>
          <w:p w:rsidR="009C0358" w:rsidRPr="001B48D2" w:rsidRDefault="009C0358" w:rsidP="004B5417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77" w:type="dxa"/>
            <w:vMerge/>
            <w:vAlign w:val="center"/>
          </w:tcPr>
          <w:p w:rsidR="009C0358" w:rsidRPr="001B48D2" w:rsidRDefault="009C0358" w:rsidP="004B541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637" w:type="dxa"/>
            <w:vMerge/>
          </w:tcPr>
          <w:p w:rsidR="009C0358" w:rsidRPr="001B48D2" w:rsidRDefault="009C0358" w:rsidP="004B5417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1282" w:type="dxa"/>
          </w:tcPr>
          <w:p w:rsidR="009C0358" w:rsidRPr="001B48D2" w:rsidRDefault="009C0358" w:rsidP="004B541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bookmarkStart w:id="0" w:name="_GoBack"/>
            <w:bookmarkEnd w:id="0"/>
            <w:r>
              <w:rPr>
                <w:sz w:val="26"/>
                <w:szCs w:val="26"/>
              </w:rPr>
              <w:t>4 tuần</w:t>
            </w:r>
          </w:p>
        </w:tc>
      </w:tr>
      <w:tr w:rsidR="001E1EE5" w:rsidRPr="001B48D2" w:rsidTr="001E1EE5">
        <w:trPr>
          <w:gridAfter w:val="4"/>
          <w:wAfter w:w="7642" w:type="dxa"/>
          <w:trHeight w:val="498"/>
        </w:trPr>
        <w:tc>
          <w:tcPr>
            <w:tcW w:w="674" w:type="dxa"/>
            <w:vMerge/>
            <w:vAlign w:val="center"/>
          </w:tcPr>
          <w:p w:rsidR="001E1EE5" w:rsidRPr="001B48D2" w:rsidRDefault="001E1EE5" w:rsidP="004B541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31" w:type="dxa"/>
            <w:vMerge/>
            <w:vAlign w:val="center"/>
          </w:tcPr>
          <w:p w:rsidR="001E1EE5" w:rsidRPr="001B48D2" w:rsidRDefault="001E1EE5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50" w:type="dxa"/>
            <w:vMerge/>
            <w:vAlign w:val="center"/>
          </w:tcPr>
          <w:p w:rsidR="001E1EE5" w:rsidRPr="001B48D2" w:rsidRDefault="001E1EE5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85" w:type="dxa"/>
            <w:vMerge/>
            <w:vAlign w:val="center"/>
          </w:tcPr>
          <w:p w:rsidR="001E1EE5" w:rsidRPr="001B48D2" w:rsidRDefault="001E1EE5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1E1EE5" w:rsidRPr="001B48D2" w:rsidTr="001E1EE5">
        <w:trPr>
          <w:gridAfter w:val="4"/>
          <w:wAfter w:w="7642" w:type="dxa"/>
          <w:trHeight w:val="419"/>
        </w:trPr>
        <w:tc>
          <w:tcPr>
            <w:tcW w:w="674" w:type="dxa"/>
            <w:vMerge/>
            <w:vAlign w:val="center"/>
          </w:tcPr>
          <w:p w:rsidR="001E1EE5" w:rsidRPr="001B48D2" w:rsidRDefault="001E1EE5" w:rsidP="004B541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31" w:type="dxa"/>
            <w:vMerge/>
            <w:vAlign w:val="center"/>
          </w:tcPr>
          <w:p w:rsidR="001E1EE5" w:rsidRPr="001B48D2" w:rsidRDefault="001E1EE5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50" w:type="dxa"/>
            <w:vMerge/>
            <w:vAlign w:val="center"/>
          </w:tcPr>
          <w:p w:rsidR="001E1EE5" w:rsidRPr="001B48D2" w:rsidRDefault="001E1EE5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85" w:type="dxa"/>
            <w:vMerge/>
            <w:vAlign w:val="center"/>
          </w:tcPr>
          <w:p w:rsidR="001E1EE5" w:rsidRPr="001B48D2" w:rsidRDefault="001E1EE5" w:rsidP="004B541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896D01" w:rsidRPr="001B48D2" w:rsidRDefault="001D25EE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1B48D2">
        <w:rPr>
          <w:sz w:val="26"/>
          <w:szCs w:val="26"/>
          <w:lang w:val="vi-VN"/>
        </w:rPr>
        <w:tab/>
      </w:r>
      <w:r w:rsidR="006D1C86" w:rsidRPr="001B48D2">
        <w:rPr>
          <w:sz w:val="26"/>
          <w:szCs w:val="26"/>
        </w:rPr>
        <w:t xml:space="preserve">                                                                    </w:t>
      </w:r>
      <w:r w:rsidRPr="001B48D2">
        <w:rPr>
          <w:sz w:val="26"/>
          <w:szCs w:val="26"/>
          <w:lang w:val="vi-VN"/>
        </w:rPr>
        <w:tab/>
      </w:r>
      <w:r w:rsidR="006D1C86" w:rsidRPr="001B48D2">
        <w:rPr>
          <w:sz w:val="26"/>
          <w:szCs w:val="26"/>
        </w:rPr>
        <w:t xml:space="preserve">                     </w:t>
      </w:r>
      <w:r w:rsidR="00CE22DD" w:rsidRPr="001B48D2">
        <w:rPr>
          <w:sz w:val="26"/>
          <w:szCs w:val="26"/>
        </w:rPr>
        <w:t xml:space="preserve">     </w:t>
      </w:r>
      <w:r w:rsidR="00460EB9" w:rsidRPr="001B48D2">
        <w:rPr>
          <w:sz w:val="26"/>
          <w:szCs w:val="26"/>
        </w:rPr>
        <w:t xml:space="preserve">         </w:t>
      </w:r>
      <w:r w:rsidR="00CE22DD" w:rsidRPr="001B48D2">
        <w:rPr>
          <w:sz w:val="26"/>
          <w:szCs w:val="26"/>
        </w:rPr>
        <w:t xml:space="preserve">   Tp. Hồ Chí Minh, n</w:t>
      </w:r>
      <w:r w:rsidRPr="001B48D2">
        <w:rPr>
          <w:sz w:val="26"/>
          <w:szCs w:val="26"/>
          <w:lang w:val="vi-VN"/>
        </w:rPr>
        <w:t>gày</w:t>
      </w:r>
      <w:r w:rsidR="00460EB9" w:rsidRPr="001B48D2">
        <w:rPr>
          <w:sz w:val="26"/>
          <w:szCs w:val="26"/>
        </w:rPr>
        <w:t xml:space="preserve">      </w:t>
      </w:r>
      <w:r w:rsidRPr="001B48D2">
        <w:rPr>
          <w:sz w:val="26"/>
          <w:szCs w:val="26"/>
          <w:lang w:val="vi-VN"/>
        </w:rPr>
        <w:t>tháng</w:t>
      </w:r>
      <w:r w:rsidR="00460EB9" w:rsidRPr="001B48D2">
        <w:rPr>
          <w:sz w:val="26"/>
          <w:szCs w:val="26"/>
        </w:rPr>
        <w:t xml:space="preserve">      </w:t>
      </w:r>
      <w:r w:rsidRPr="001B48D2">
        <w:rPr>
          <w:sz w:val="26"/>
          <w:szCs w:val="26"/>
          <w:lang w:val="vi-VN"/>
        </w:rPr>
        <w:t>năm</w:t>
      </w:r>
      <w:r w:rsidR="00460EB9" w:rsidRPr="001B48D2">
        <w:rPr>
          <w:sz w:val="26"/>
          <w:szCs w:val="26"/>
        </w:rPr>
        <w:t xml:space="preserve"> </w:t>
      </w:r>
      <w:r w:rsidR="00E46BF4" w:rsidRPr="001B48D2">
        <w:rPr>
          <w:sz w:val="26"/>
          <w:szCs w:val="26"/>
          <w:lang w:val="vi-VN"/>
        </w:rPr>
        <w:t>201</w:t>
      </w:r>
      <w:r w:rsidR="00460EB9" w:rsidRPr="001B48D2">
        <w:rPr>
          <w:sz w:val="26"/>
          <w:szCs w:val="26"/>
        </w:rPr>
        <w:t>…</w:t>
      </w:r>
      <w:r w:rsidR="005A74F7" w:rsidRPr="001B48D2">
        <w:rPr>
          <w:sz w:val="26"/>
          <w:szCs w:val="26"/>
        </w:rPr>
        <w:t xml:space="preserve"> </w:t>
      </w:r>
      <w:r w:rsidR="006D1C86" w:rsidRPr="001B48D2">
        <w:rPr>
          <w:b/>
          <w:sz w:val="26"/>
          <w:szCs w:val="26"/>
          <w:lang w:val="vi-VN"/>
        </w:rPr>
        <w:t xml:space="preserve">HIỆU TRƯỞNG </w:t>
      </w:r>
      <w:r w:rsidR="006D1C86" w:rsidRPr="001B48D2">
        <w:rPr>
          <w:b/>
          <w:sz w:val="26"/>
          <w:szCs w:val="26"/>
        </w:rPr>
        <w:t xml:space="preserve">            </w:t>
      </w:r>
      <w:r w:rsidR="00114431" w:rsidRPr="001B48D2">
        <w:rPr>
          <w:b/>
          <w:sz w:val="26"/>
          <w:szCs w:val="26"/>
        </w:rPr>
        <w:t xml:space="preserve">                 </w:t>
      </w:r>
      <w:r w:rsidR="006D1C86" w:rsidRPr="001B48D2">
        <w:rPr>
          <w:b/>
          <w:sz w:val="26"/>
          <w:szCs w:val="26"/>
        </w:rPr>
        <w:t xml:space="preserve">  </w:t>
      </w:r>
      <w:r w:rsidR="00C15328" w:rsidRPr="001B48D2">
        <w:rPr>
          <w:b/>
          <w:sz w:val="26"/>
          <w:szCs w:val="26"/>
        </w:rPr>
        <w:t>TT</w:t>
      </w:r>
      <w:r w:rsidR="007F7DBF">
        <w:rPr>
          <w:b/>
          <w:sz w:val="26"/>
          <w:szCs w:val="26"/>
        </w:rPr>
        <w:t xml:space="preserve">. </w:t>
      </w:r>
      <w:r w:rsidR="00C15328" w:rsidRPr="001B48D2">
        <w:rPr>
          <w:b/>
          <w:sz w:val="26"/>
          <w:szCs w:val="26"/>
        </w:rPr>
        <w:t>QHDN</w:t>
      </w:r>
      <w:r w:rsidR="006D1C86" w:rsidRPr="001B48D2">
        <w:rPr>
          <w:b/>
          <w:sz w:val="26"/>
          <w:szCs w:val="26"/>
        </w:rPr>
        <w:t xml:space="preserve">     </w:t>
      </w:r>
      <w:r w:rsidR="00C15328" w:rsidRPr="001B48D2">
        <w:rPr>
          <w:b/>
          <w:sz w:val="26"/>
          <w:szCs w:val="26"/>
        </w:rPr>
        <w:t xml:space="preserve">    </w:t>
      </w:r>
      <w:r w:rsidR="00CE22DD" w:rsidRPr="001B48D2">
        <w:rPr>
          <w:b/>
          <w:sz w:val="26"/>
          <w:szCs w:val="26"/>
        </w:rPr>
        <w:t xml:space="preserve">  </w:t>
      </w:r>
      <w:r w:rsidR="00C15328" w:rsidRPr="001B48D2">
        <w:rPr>
          <w:b/>
          <w:sz w:val="26"/>
          <w:szCs w:val="26"/>
        </w:rPr>
        <w:t xml:space="preserve">  </w:t>
      </w:r>
      <w:r w:rsidR="00114431" w:rsidRPr="001B48D2">
        <w:rPr>
          <w:b/>
          <w:sz w:val="26"/>
          <w:szCs w:val="26"/>
        </w:rPr>
        <w:t xml:space="preserve">        </w:t>
      </w:r>
      <w:r w:rsidR="00C15328" w:rsidRPr="001B48D2">
        <w:rPr>
          <w:b/>
          <w:sz w:val="26"/>
          <w:szCs w:val="26"/>
        </w:rPr>
        <w:t xml:space="preserve">   </w:t>
      </w:r>
      <w:r w:rsidR="00CE22DD" w:rsidRPr="001B48D2">
        <w:rPr>
          <w:b/>
          <w:sz w:val="26"/>
          <w:szCs w:val="26"/>
        </w:rPr>
        <w:t xml:space="preserve"> </w:t>
      </w:r>
      <w:r w:rsidR="00C15328" w:rsidRPr="001B48D2">
        <w:rPr>
          <w:b/>
          <w:sz w:val="26"/>
          <w:szCs w:val="26"/>
        </w:rPr>
        <w:t xml:space="preserve">     P. TS</w:t>
      </w:r>
      <w:r w:rsidR="007F7DBF">
        <w:rPr>
          <w:b/>
          <w:sz w:val="26"/>
          <w:szCs w:val="26"/>
        </w:rPr>
        <w:t>-</w:t>
      </w:r>
      <w:r w:rsidR="00C15328" w:rsidRPr="001B48D2">
        <w:rPr>
          <w:b/>
          <w:sz w:val="26"/>
          <w:szCs w:val="26"/>
        </w:rPr>
        <w:t>ĐT</w:t>
      </w:r>
      <w:r w:rsidR="00CE22DD" w:rsidRPr="001B48D2">
        <w:rPr>
          <w:b/>
          <w:sz w:val="26"/>
          <w:szCs w:val="26"/>
        </w:rPr>
        <w:t xml:space="preserve">                     </w:t>
      </w:r>
      <w:r w:rsidR="006D1C86" w:rsidRPr="001B48D2">
        <w:rPr>
          <w:b/>
          <w:sz w:val="26"/>
          <w:szCs w:val="26"/>
        </w:rPr>
        <w:t xml:space="preserve">          </w:t>
      </w:r>
      <w:r w:rsidR="00CE22DD" w:rsidRPr="001B48D2">
        <w:rPr>
          <w:b/>
          <w:sz w:val="26"/>
          <w:szCs w:val="26"/>
        </w:rPr>
        <w:t xml:space="preserve">             </w:t>
      </w:r>
      <w:r w:rsidR="006D1C86" w:rsidRPr="001B48D2">
        <w:rPr>
          <w:b/>
          <w:sz w:val="26"/>
          <w:szCs w:val="26"/>
        </w:rPr>
        <w:t xml:space="preserve"> </w:t>
      </w:r>
      <w:r w:rsidR="006D1C86" w:rsidRPr="001B48D2">
        <w:rPr>
          <w:b/>
          <w:sz w:val="26"/>
          <w:szCs w:val="26"/>
          <w:lang w:val="vi-VN"/>
        </w:rPr>
        <w:t>TRƯỞNG KHOA</w:t>
      </w:r>
    </w:p>
    <w:p w:rsidR="00CE22DD" w:rsidRDefault="00CE22DD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0F3746" w:rsidRDefault="000F374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0F3746" w:rsidRPr="001B48D2" w:rsidRDefault="000F374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D54BD6" w:rsidRPr="008C56AE" w:rsidRDefault="00036F3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</w:t>
      </w:r>
      <w:r w:rsidR="00D54BD6" w:rsidRPr="002C6ACA">
        <w:rPr>
          <w:b/>
          <w:color w:val="FF0000"/>
          <w:sz w:val="26"/>
          <w:szCs w:val="26"/>
        </w:rPr>
        <w:tab/>
      </w:r>
      <w:r w:rsidR="00D54BD6" w:rsidRPr="008C56AE">
        <w:rPr>
          <w:sz w:val="26"/>
          <w:szCs w:val="26"/>
        </w:rPr>
        <w:t xml:space="preserve">UBND </w:t>
      </w:r>
      <w:r w:rsidR="00D54BD6" w:rsidRPr="008C56AE">
        <w:rPr>
          <w:sz w:val="26"/>
          <w:szCs w:val="26"/>
          <w:lang w:val="vi-VN"/>
        </w:rPr>
        <w:t>THÀNH PHỐ HỒ CHÍ MINH</w:t>
      </w:r>
      <w:r w:rsidR="00D54BD6" w:rsidRPr="008C56AE">
        <w:rPr>
          <w:sz w:val="26"/>
          <w:szCs w:val="26"/>
        </w:rPr>
        <w:tab/>
      </w:r>
      <w:r w:rsidR="00D54BD6" w:rsidRPr="008C56AE">
        <w:rPr>
          <w:b/>
          <w:sz w:val="26"/>
          <w:szCs w:val="26"/>
          <w:lang w:val="vi-VN"/>
        </w:rPr>
        <w:t>CỘNG HÒA XÃ HỘI CHỦ NGHĨA VIỆT NAM</w:t>
      </w:r>
      <w:r w:rsidR="00D96302" w:rsidRPr="008C56AE">
        <w:rPr>
          <w:b/>
          <w:sz w:val="26"/>
          <w:szCs w:val="26"/>
        </w:rPr>
        <w:t xml:space="preserve">  </w:t>
      </w:r>
    </w:p>
    <w:p w:rsidR="00D54BD6" w:rsidRPr="001B48D2" w:rsidRDefault="00D54BD6" w:rsidP="00D54BD6">
      <w:pPr>
        <w:tabs>
          <w:tab w:val="center" w:pos="3960"/>
          <w:tab w:val="center" w:pos="11520"/>
        </w:tabs>
        <w:rPr>
          <w:color w:val="FF0000"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</w:r>
      <w:r w:rsidR="00D96302" w:rsidRPr="008C56AE">
        <w:rPr>
          <w:b/>
          <w:sz w:val="26"/>
          <w:szCs w:val="26"/>
        </w:rPr>
        <w:t xml:space="preserve">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="00D96302" w:rsidRPr="008C56AE">
        <w:rPr>
          <w:b/>
          <w:sz w:val="28"/>
          <w:szCs w:val="28"/>
        </w:rPr>
        <w:t xml:space="preserve">                 </w:t>
      </w:r>
      <w:r w:rsidR="00D96302" w:rsidRPr="001B48D2">
        <w:rPr>
          <w:color w:val="FF0000"/>
          <w:sz w:val="28"/>
          <w:szCs w:val="28"/>
        </w:rPr>
        <w:t xml:space="preserve">Mẫu </w:t>
      </w:r>
      <w:r w:rsidR="00977FF9" w:rsidRPr="001B48D2">
        <w:rPr>
          <w:color w:val="FF0000"/>
          <w:sz w:val="28"/>
          <w:szCs w:val="28"/>
        </w:rPr>
        <w:t>4</w:t>
      </w:r>
    </w:p>
    <w:p w:rsidR="00D54BD6" w:rsidRPr="008C56AE" w:rsidRDefault="001E1EE5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8890" r="11430" b="10160"/>
                <wp:wrapNone/>
                <wp:docPr id="4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F3177F" id="Line 137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6EvFQ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"/>
            </w:pict>
          </mc:Fallback>
        </mc:AlternateContent>
      </w:r>
      <w:r w:rsidR="00D54BD6" w:rsidRPr="008C56AE">
        <w:rPr>
          <w:b/>
          <w:sz w:val="26"/>
          <w:szCs w:val="26"/>
        </w:rPr>
        <w:tab/>
      </w:r>
      <w:r w:rsidR="00835CB9" w:rsidRPr="008C56AE">
        <w:rPr>
          <w:b/>
          <w:sz w:val="26"/>
          <w:szCs w:val="26"/>
        </w:rPr>
        <w:t xml:space="preserve">                                   </w:t>
      </w:r>
      <w:r w:rsidR="00D54BD6" w:rsidRPr="008C56AE">
        <w:rPr>
          <w:b/>
          <w:sz w:val="26"/>
          <w:szCs w:val="26"/>
        </w:rPr>
        <w:t>THÀNH PHỐ HỒ CHÍ MINH</w:t>
      </w:r>
      <w:r w:rsidR="00D96302" w:rsidRPr="008C56AE">
        <w:rPr>
          <w:b/>
          <w:sz w:val="26"/>
          <w:szCs w:val="26"/>
        </w:rPr>
        <w:t xml:space="preserve">                                           </w:t>
      </w:r>
      <w:r w:rsidR="00835CB9" w:rsidRPr="008C56AE">
        <w:rPr>
          <w:b/>
          <w:sz w:val="26"/>
          <w:szCs w:val="26"/>
        </w:rPr>
        <w:t xml:space="preserve">              </w:t>
      </w:r>
      <w:r w:rsidR="00D96302" w:rsidRPr="008C56AE">
        <w:rPr>
          <w:b/>
          <w:sz w:val="26"/>
          <w:szCs w:val="26"/>
        </w:rPr>
        <w:t xml:space="preserve">                                                 </w:t>
      </w:r>
      <w:r w:rsidR="005D0AFC" w:rsidRPr="008C56AE">
        <w:rPr>
          <w:b/>
          <w:sz w:val="26"/>
          <w:szCs w:val="26"/>
        </w:rPr>
        <w:t xml:space="preserve">                              </w:t>
      </w:r>
      <w:r w:rsidR="005D0AFC" w:rsidRPr="001B48D2">
        <w:rPr>
          <w:color w:val="FF0000"/>
          <w:sz w:val="26"/>
          <w:szCs w:val="26"/>
        </w:rPr>
        <w:t>(GV</w:t>
      </w:r>
      <w:r w:rsidR="00D96302" w:rsidRPr="001B48D2">
        <w:rPr>
          <w:color w:val="FF0000"/>
          <w:sz w:val="26"/>
          <w:szCs w:val="26"/>
        </w:rPr>
        <w:t>)</w:t>
      </w:r>
    </w:p>
    <w:p w:rsidR="007C150F" w:rsidRPr="008C56AE" w:rsidRDefault="001E1EE5" w:rsidP="00835CB9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 w:rsidRPr="008C56A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9525" r="9525" b="9525"/>
                <wp:wrapNone/>
                <wp:docPr id="3" name="Lin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40C5C6" id="Line 126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k/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"/>
            </w:pict>
          </mc:Fallback>
        </mc:AlternateContent>
      </w:r>
    </w:p>
    <w:p w:rsidR="002E505D" w:rsidRPr="008C56AE" w:rsidRDefault="002E505D" w:rsidP="002E505D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b/>
          <w:sz w:val="32"/>
          <w:szCs w:val="32"/>
          <w:lang w:val="vi-VN"/>
        </w:rPr>
        <w:t xml:space="preserve">BẢNG TÍNH KHỐI LƯỢNG </w:t>
      </w:r>
      <w:r w:rsidR="00D96302" w:rsidRPr="008C56AE">
        <w:rPr>
          <w:b/>
          <w:sz w:val="32"/>
          <w:szCs w:val="32"/>
          <w:lang w:val="vi-VN"/>
        </w:rPr>
        <w:t xml:space="preserve">THỰC TẬP </w:t>
      </w:r>
      <w:r w:rsidR="00D96302" w:rsidRPr="008C56AE">
        <w:rPr>
          <w:b/>
          <w:sz w:val="32"/>
          <w:szCs w:val="32"/>
        </w:rPr>
        <w:t>T</w:t>
      </w:r>
      <w:r w:rsidR="00835CB9" w:rsidRPr="008C56AE">
        <w:rPr>
          <w:b/>
          <w:sz w:val="32"/>
          <w:szCs w:val="32"/>
        </w:rPr>
        <w:t>ẠI DOANH NGHIỆP, CƠ QUAN CHUYÊN MÔN</w:t>
      </w:r>
    </w:p>
    <w:p w:rsidR="002E505D" w:rsidRPr="008C56AE" w:rsidRDefault="00835CB9" w:rsidP="00835CB9">
      <w:pPr>
        <w:tabs>
          <w:tab w:val="left" w:pos="8460"/>
        </w:tabs>
        <w:rPr>
          <w:b/>
          <w:sz w:val="36"/>
          <w:szCs w:val="36"/>
        </w:rPr>
      </w:pPr>
      <w:r w:rsidRPr="008C56AE">
        <w:rPr>
          <w:sz w:val="28"/>
          <w:szCs w:val="28"/>
        </w:rPr>
        <w:t xml:space="preserve">                     </w:t>
      </w:r>
      <w:r w:rsidR="002E505D" w:rsidRPr="008C56AE">
        <w:rPr>
          <w:sz w:val="28"/>
          <w:szCs w:val="28"/>
          <w:lang w:val="vi-VN"/>
        </w:rPr>
        <w:t xml:space="preserve">Họ và tên GV thực hiện: </w:t>
      </w:r>
      <w:r w:rsidRPr="008C56AE">
        <w:rPr>
          <w:sz w:val="28"/>
          <w:szCs w:val="28"/>
        </w:rPr>
        <w:t>...................................................</w:t>
      </w:r>
      <w:r w:rsidR="004E585E" w:rsidRPr="008C56AE">
        <w:rPr>
          <w:sz w:val="28"/>
          <w:szCs w:val="28"/>
        </w:rPr>
        <w:tab/>
      </w:r>
      <w:r w:rsidR="002E505D" w:rsidRPr="008C56AE">
        <w:rPr>
          <w:sz w:val="28"/>
          <w:szCs w:val="28"/>
          <w:lang w:val="vi-VN"/>
        </w:rPr>
        <w:t>Khoa</w:t>
      </w:r>
      <w:r w:rsidR="004E585E" w:rsidRPr="008C56AE">
        <w:rPr>
          <w:sz w:val="28"/>
          <w:szCs w:val="28"/>
        </w:rPr>
        <w:t>:</w:t>
      </w:r>
      <w:r w:rsidRPr="008C56AE">
        <w:rPr>
          <w:sz w:val="28"/>
          <w:szCs w:val="28"/>
        </w:rPr>
        <w:t xml:space="preserve"> .....................................................................................</w:t>
      </w:r>
    </w:p>
    <w:p w:rsidR="002E505D" w:rsidRPr="008C56AE" w:rsidRDefault="00835CB9" w:rsidP="00835CB9">
      <w:pPr>
        <w:tabs>
          <w:tab w:val="left" w:pos="7020"/>
        </w:tabs>
        <w:jc w:val="both"/>
        <w:rPr>
          <w:sz w:val="28"/>
          <w:szCs w:val="28"/>
        </w:rPr>
      </w:pPr>
      <w:r w:rsidRPr="008C56AE">
        <w:rPr>
          <w:sz w:val="28"/>
          <w:szCs w:val="28"/>
        </w:rPr>
        <w:t xml:space="preserve">                     </w:t>
      </w:r>
      <w:r w:rsidR="002E505D" w:rsidRPr="008C56AE">
        <w:rPr>
          <w:sz w:val="28"/>
          <w:szCs w:val="28"/>
        </w:rPr>
        <w:t xml:space="preserve">Trong thời gian từ     </w:t>
      </w:r>
      <w:r w:rsidRPr="008C56AE">
        <w:rPr>
          <w:sz w:val="28"/>
          <w:szCs w:val="28"/>
        </w:rPr>
        <w:t xml:space="preserve">    </w:t>
      </w:r>
      <w:r w:rsidR="002E505D" w:rsidRPr="008C56AE">
        <w:rPr>
          <w:sz w:val="28"/>
          <w:szCs w:val="28"/>
        </w:rPr>
        <w:t xml:space="preserve">: </w:t>
      </w:r>
      <w:r w:rsidRPr="008C56AE">
        <w:rPr>
          <w:sz w:val="28"/>
          <w:szCs w:val="28"/>
        </w:rPr>
        <w:t>...................................................</w:t>
      </w:r>
      <w:r w:rsidR="00D17FA5" w:rsidRPr="008C56AE">
        <w:rPr>
          <w:sz w:val="28"/>
          <w:szCs w:val="28"/>
        </w:rPr>
        <w:tab/>
      </w:r>
      <w:r w:rsidRPr="008C56AE">
        <w:rPr>
          <w:sz w:val="28"/>
          <w:szCs w:val="28"/>
        </w:rPr>
        <w:t xml:space="preserve">       </w:t>
      </w:r>
      <w:r w:rsidR="002E505D" w:rsidRPr="008C56AE">
        <w:rPr>
          <w:sz w:val="28"/>
          <w:szCs w:val="28"/>
        </w:rPr>
        <w:t xml:space="preserve">đến  </w:t>
      </w:r>
      <w:r w:rsidRPr="008C56AE">
        <w:rPr>
          <w:sz w:val="28"/>
          <w:szCs w:val="28"/>
        </w:rPr>
        <w:t xml:space="preserve"> : ................................................................................</w:t>
      </w:r>
    </w:p>
    <w:p w:rsidR="00835CB9" w:rsidRPr="008C56AE" w:rsidRDefault="00617F55" w:rsidP="00617F55">
      <w:pPr>
        <w:tabs>
          <w:tab w:val="left" w:pos="7020"/>
        </w:tabs>
        <w:spacing w:after="120"/>
        <w:jc w:val="both"/>
      </w:pPr>
      <w:r w:rsidRPr="008C56AE">
        <w:t xml:space="preserve">                                                                                                                                                                                                                      Đơn vị tính: 04 giờ/buổi</w:t>
      </w:r>
    </w:p>
    <w:tbl>
      <w:tblPr>
        <w:tblW w:w="155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4545"/>
        <w:gridCol w:w="4961"/>
        <w:gridCol w:w="2268"/>
        <w:gridCol w:w="1796"/>
        <w:gridCol w:w="1145"/>
      </w:tblGrid>
      <w:tr w:rsidR="00040E10" w:rsidRPr="008C56AE" w:rsidTr="00835CB9">
        <w:trPr>
          <w:trHeight w:val="575"/>
          <w:tblHeader/>
        </w:trPr>
        <w:tc>
          <w:tcPr>
            <w:tcW w:w="842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>STT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 xml:space="preserve">TÊN </w:t>
            </w:r>
            <w:r w:rsidR="00835CB9" w:rsidRPr="008C56AE">
              <w:t>DOANH NGHIỆP, CƠ QUAN CHUYÊN MÔN</w:t>
            </w:r>
            <w:r w:rsidRPr="008C56AE">
              <w:t xml:space="preserve"> </w:t>
            </w:r>
            <w:r w:rsidR="00835CB9" w:rsidRPr="008C56AE">
              <w:t>GV</w:t>
            </w:r>
            <w:r w:rsidRPr="008C56AE">
              <w:t xml:space="preserve"> ĐẾN T</w:t>
            </w:r>
            <w:r w:rsidR="00835CB9" w:rsidRPr="008C56AE">
              <w:t>HỰC TẬP</w:t>
            </w:r>
          </w:p>
        </w:tc>
        <w:tc>
          <w:tcPr>
            <w:tcW w:w="4961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>ĐỊA CHỈ CỦA D</w:t>
            </w:r>
            <w:r w:rsidR="004E7E41" w:rsidRPr="008C56AE">
              <w:t xml:space="preserve">OANH NGHIỆP, </w:t>
            </w:r>
            <w:r w:rsidR="004F01A2" w:rsidRPr="008C56AE">
              <w:t>CƠ QUAN CHUYÊN MÔN</w:t>
            </w:r>
            <w:r w:rsidRPr="008C56AE">
              <w:t xml:space="preserve"> </w:t>
            </w:r>
          </w:p>
        </w:tc>
        <w:tc>
          <w:tcPr>
            <w:tcW w:w="2268" w:type="dxa"/>
            <w:vAlign w:val="center"/>
          </w:tcPr>
          <w:p w:rsidR="00A442F8" w:rsidRPr="008C56AE" w:rsidRDefault="00835CB9" w:rsidP="00A442F8">
            <w:pPr>
              <w:jc w:val="center"/>
            </w:pPr>
            <w:r w:rsidRPr="008C56AE">
              <w:t>THỜI GIAN</w:t>
            </w:r>
          </w:p>
          <w:p w:rsidR="00835CB9" w:rsidRPr="008C56AE" w:rsidRDefault="00835CB9" w:rsidP="00A442F8">
            <w:pPr>
              <w:jc w:val="center"/>
            </w:pPr>
            <w:r w:rsidRPr="008C56AE">
              <w:t xml:space="preserve"> THỰC TẬP </w:t>
            </w:r>
          </w:p>
          <w:p w:rsidR="00835CB9" w:rsidRPr="008C56AE" w:rsidRDefault="00835CB9" w:rsidP="00A442F8">
            <w:r w:rsidRPr="008C56AE">
              <w:t xml:space="preserve">từ:.............................         </w:t>
            </w:r>
          </w:p>
          <w:p w:rsidR="00040E10" w:rsidRPr="008C56AE" w:rsidRDefault="00835CB9" w:rsidP="00A442F8">
            <w:r w:rsidRPr="008C56AE">
              <w:t>đến:..........................</w:t>
            </w:r>
          </w:p>
        </w:tc>
        <w:tc>
          <w:tcPr>
            <w:tcW w:w="1796" w:type="dxa"/>
            <w:vAlign w:val="center"/>
          </w:tcPr>
          <w:p w:rsidR="00A442F8" w:rsidRPr="008C56AE" w:rsidRDefault="00611724" w:rsidP="00A442F8">
            <w:pPr>
              <w:jc w:val="center"/>
            </w:pPr>
            <w:r w:rsidRPr="008C56AE">
              <w:t xml:space="preserve">SỐ GIỜ </w:t>
            </w:r>
          </w:p>
          <w:p w:rsidR="00040E10" w:rsidRPr="008C56AE" w:rsidRDefault="00611724" w:rsidP="00A442F8">
            <w:pPr>
              <w:jc w:val="center"/>
            </w:pPr>
            <w:r w:rsidRPr="008C56AE">
              <w:t>ĐƯỢC TÍNH</w:t>
            </w:r>
          </w:p>
        </w:tc>
        <w:tc>
          <w:tcPr>
            <w:tcW w:w="1145" w:type="dxa"/>
            <w:vAlign w:val="center"/>
          </w:tcPr>
          <w:p w:rsidR="00040E10" w:rsidRPr="008C56AE" w:rsidRDefault="00A442F8" w:rsidP="00A442F8">
            <w:pPr>
              <w:jc w:val="center"/>
            </w:pPr>
            <w:r w:rsidRPr="008C56AE">
              <w:t>GHI CHÚ</w:t>
            </w: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1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2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373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3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4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5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482"/>
        </w:trPr>
        <w:tc>
          <w:tcPr>
            <w:tcW w:w="5387" w:type="dxa"/>
            <w:gridSpan w:val="2"/>
            <w:vAlign w:val="center"/>
          </w:tcPr>
          <w:p w:rsidR="00040E10" w:rsidRPr="008C56AE" w:rsidRDefault="00040E10" w:rsidP="005F2974">
            <w:pPr>
              <w:jc w:val="center"/>
              <w:rPr>
                <w:b/>
              </w:rPr>
            </w:pPr>
            <w:r w:rsidRPr="008C56AE">
              <w:rPr>
                <w:b/>
              </w:rPr>
              <w:t>TỔNG CỘNG</w:t>
            </w: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</w:tbl>
    <w:p w:rsidR="002E505D" w:rsidRPr="008C56AE" w:rsidRDefault="002E505D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8C56AE">
        <w:rPr>
          <w:b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______ 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______   </w:t>
      </w:r>
      <w:r w:rsidRPr="008C56AE">
        <w:rPr>
          <w:i/>
        </w:rPr>
        <w:t xml:space="preserve"> năm 201</w:t>
      </w:r>
      <w:r w:rsidR="00CE3D37" w:rsidRPr="008C56AE">
        <w:rPr>
          <w:i/>
        </w:rPr>
        <w:t xml:space="preserve">  </w:t>
      </w:r>
      <w:r w:rsidRPr="008C56AE">
        <w:rPr>
          <w:i/>
          <w:lang w:val="vi-VN"/>
        </w:rPr>
        <w:tab/>
      </w:r>
      <w:r w:rsidRPr="008C56AE">
        <w:rPr>
          <w:i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  ______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_____   </w:t>
      </w:r>
      <w:r w:rsidRPr="008C56AE">
        <w:rPr>
          <w:i/>
        </w:rPr>
        <w:t>năm 201</w:t>
      </w:r>
      <w:r w:rsidR="00CE3D37" w:rsidRPr="008C56AE">
        <w:rPr>
          <w:i/>
        </w:rPr>
        <w:t xml:space="preserve"> </w:t>
      </w:r>
    </w:p>
    <w:p w:rsidR="002E505D" w:rsidRPr="008C56AE" w:rsidRDefault="002E505D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 w:rsidRPr="008C56AE">
        <w:rPr>
          <w:b/>
        </w:rPr>
        <w:tab/>
        <w:t xml:space="preserve"> TRƯỞNG KHOA</w:t>
      </w:r>
      <w:r w:rsidRPr="008C56AE">
        <w:rPr>
          <w:b/>
        </w:rPr>
        <w:tab/>
      </w:r>
      <w:r w:rsidRPr="008C56AE">
        <w:rPr>
          <w:b/>
        </w:rPr>
        <w:tab/>
        <w:t>GV THỰC HIỆN</w:t>
      </w: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Default="002E505D" w:rsidP="002E505D">
      <w:pPr>
        <w:jc w:val="both"/>
        <w:rPr>
          <w:sz w:val="28"/>
          <w:szCs w:val="28"/>
        </w:rPr>
      </w:pPr>
    </w:p>
    <w:p w:rsidR="008C56AE" w:rsidRPr="008C56AE" w:rsidRDefault="008C56AE" w:rsidP="002E505D">
      <w:pPr>
        <w:jc w:val="both"/>
        <w:rPr>
          <w:sz w:val="28"/>
          <w:szCs w:val="28"/>
        </w:rPr>
      </w:pPr>
    </w:p>
    <w:p w:rsidR="00254328" w:rsidRPr="008C56AE" w:rsidRDefault="00254328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D54BD6" w:rsidRPr="008C56AE" w:rsidRDefault="00D54BD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sz w:val="26"/>
          <w:szCs w:val="26"/>
        </w:rPr>
        <w:t xml:space="preserve">UBND </w:t>
      </w:r>
      <w:r w:rsidRPr="008C56AE">
        <w:rPr>
          <w:sz w:val="26"/>
          <w:szCs w:val="26"/>
          <w:lang w:val="vi-VN"/>
        </w:rPr>
        <w:t>THÀNH PHỐ HỒ CHÍ MINH</w:t>
      </w:r>
      <w:r w:rsidRPr="008C56AE">
        <w:rPr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CỘNG HÒA XÃ HỘI CHỦ NGHĨA VIỆT NAM</w:t>
      </w:r>
    </w:p>
    <w:p w:rsidR="00611724" w:rsidRPr="008C56AE" w:rsidRDefault="00D54BD6" w:rsidP="00611724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</w:r>
      <w:r w:rsidR="00611724" w:rsidRPr="008C56AE">
        <w:rPr>
          <w:b/>
          <w:sz w:val="26"/>
          <w:szCs w:val="26"/>
        </w:rPr>
        <w:t xml:space="preserve">   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="00611724" w:rsidRPr="008C56AE">
        <w:rPr>
          <w:b/>
          <w:sz w:val="28"/>
          <w:szCs w:val="28"/>
        </w:rPr>
        <w:t xml:space="preserve">                   </w:t>
      </w:r>
      <w:r w:rsidR="00611724" w:rsidRPr="001B48D2">
        <w:rPr>
          <w:color w:val="FF0000"/>
          <w:sz w:val="28"/>
          <w:szCs w:val="28"/>
        </w:rPr>
        <w:t xml:space="preserve">Mẫu </w:t>
      </w:r>
      <w:r w:rsidR="00977FF9" w:rsidRPr="001B48D2">
        <w:rPr>
          <w:color w:val="FF0000"/>
          <w:sz w:val="28"/>
          <w:szCs w:val="28"/>
        </w:rPr>
        <w:t>5</w:t>
      </w:r>
    </w:p>
    <w:p w:rsidR="00611724" w:rsidRPr="008C56AE" w:rsidRDefault="001E1EE5" w:rsidP="00611724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3970" r="11430" b="5080"/>
                <wp:wrapNone/>
                <wp:docPr id="2" name="Lin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E9A4B1" id="Line 139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C3jFAIAACo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CR&#10;sC3j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611724" w:rsidRPr="008C56AE">
        <w:rPr>
          <w:b/>
          <w:sz w:val="26"/>
          <w:szCs w:val="26"/>
        </w:rPr>
        <w:tab/>
        <w:t xml:space="preserve">                                  THÀNH PHỐ HỒ CHÍ MINH                                                                                                                                         </w:t>
      </w:r>
      <w:r w:rsidR="00611724" w:rsidRPr="001B48D2">
        <w:rPr>
          <w:b/>
          <w:color w:val="FF0000"/>
          <w:sz w:val="26"/>
          <w:szCs w:val="26"/>
        </w:rPr>
        <w:t>(Khoa)</w:t>
      </w:r>
    </w:p>
    <w:p w:rsidR="009F6E7D" w:rsidRPr="008C56AE" w:rsidRDefault="001E1EE5" w:rsidP="004E7E41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8C56A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121920</wp:posOffset>
                </wp:positionV>
                <wp:extent cx="1200150" cy="0"/>
                <wp:effectExtent l="9525" t="13970" r="9525" b="5080"/>
                <wp:wrapNone/>
                <wp:docPr id="1" name="Lin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B3AAA7" id="Line 12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05pt,9.6pt" to="234.5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deWEg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"/>
            </w:pict>
          </mc:Fallback>
        </mc:AlternateContent>
      </w:r>
    </w:p>
    <w:p w:rsidR="004E7E41" w:rsidRPr="008C56AE" w:rsidRDefault="004E7E41" w:rsidP="004E7E41">
      <w:pPr>
        <w:tabs>
          <w:tab w:val="center" w:pos="3960"/>
          <w:tab w:val="center" w:pos="11520"/>
        </w:tabs>
        <w:rPr>
          <w:b/>
          <w:sz w:val="26"/>
          <w:szCs w:val="26"/>
        </w:rPr>
      </w:pPr>
    </w:p>
    <w:p w:rsidR="00CC6136" w:rsidRPr="008C56AE" w:rsidRDefault="00617F55" w:rsidP="008B47F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8C56AE">
        <w:rPr>
          <w:b/>
          <w:sz w:val="32"/>
          <w:szCs w:val="32"/>
        </w:rPr>
        <w:t xml:space="preserve">  </w:t>
      </w:r>
      <w:r w:rsidR="00CC6136" w:rsidRPr="008C56AE">
        <w:rPr>
          <w:b/>
          <w:sz w:val="32"/>
          <w:szCs w:val="32"/>
          <w:lang w:val="vi-VN"/>
        </w:rPr>
        <w:t xml:space="preserve">BẢNG TỔNG HỢP </w:t>
      </w:r>
      <w:r w:rsidR="00611724" w:rsidRPr="008C56AE">
        <w:rPr>
          <w:b/>
          <w:sz w:val="32"/>
          <w:szCs w:val="32"/>
          <w:lang w:val="vi-VN"/>
        </w:rPr>
        <w:t xml:space="preserve">KHỐI LƯỢNG THỰC TẬP </w:t>
      </w:r>
      <w:r w:rsidR="00611724" w:rsidRPr="008C56AE">
        <w:rPr>
          <w:b/>
          <w:sz w:val="32"/>
          <w:szCs w:val="32"/>
        </w:rPr>
        <w:t>TẠI DOANH NGHIỆP, CƠ QUAN CHUYÊN MÔN</w:t>
      </w:r>
    </w:p>
    <w:p w:rsidR="004E7E41" w:rsidRPr="008C56AE" w:rsidRDefault="004E7E41" w:rsidP="004F01A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8C56AE">
        <w:rPr>
          <w:b/>
          <w:sz w:val="28"/>
          <w:szCs w:val="28"/>
        </w:rPr>
        <w:t xml:space="preserve">                                                                </w:t>
      </w:r>
      <w:r w:rsidRPr="008C56AE">
        <w:rPr>
          <w:b/>
          <w:sz w:val="32"/>
          <w:szCs w:val="32"/>
        </w:rPr>
        <w:t>NĂM HỌC 201</w:t>
      </w:r>
      <w:r w:rsidR="0052199B">
        <w:rPr>
          <w:b/>
          <w:sz w:val="32"/>
          <w:szCs w:val="32"/>
        </w:rPr>
        <w:t>8</w:t>
      </w:r>
      <w:r w:rsidRPr="008C56AE">
        <w:rPr>
          <w:b/>
          <w:sz w:val="32"/>
          <w:szCs w:val="32"/>
        </w:rPr>
        <w:t xml:space="preserve"> - 201</w:t>
      </w:r>
      <w:r w:rsidR="0052199B">
        <w:rPr>
          <w:b/>
          <w:sz w:val="32"/>
          <w:szCs w:val="32"/>
        </w:rPr>
        <w:t>9</w:t>
      </w:r>
      <w:r w:rsidRPr="008C56AE">
        <w:rPr>
          <w:b/>
          <w:sz w:val="32"/>
          <w:szCs w:val="32"/>
        </w:rPr>
        <w:t xml:space="preserve"> </w:t>
      </w:r>
    </w:p>
    <w:p w:rsidR="00F66217" w:rsidRPr="008C56AE" w:rsidRDefault="00617F55" w:rsidP="00617F55">
      <w:pPr>
        <w:spacing w:before="120" w:after="120"/>
        <w:jc w:val="both"/>
        <w:rPr>
          <w:sz w:val="16"/>
          <w:szCs w:val="16"/>
        </w:rPr>
      </w:pPr>
      <w:r w:rsidRPr="008C56AE">
        <w:rPr>
          <w:sz w:val="28"/>
          <w:szCs w:val="28"/>
        </w:rPr>
        <w:t xml:space="preserve">                   </w:t>
      </w:r>
      <w:r w:rsidR="001F78ED" w:rsidRPr="008C56AE">
        <w:rPr>
          <w:sz w:val="28"/>
          <w:szCs w:val="28"/>
          <w:lang w:val="vi-VN"/>
        </w:rPr>
        <w:t xml:space="preserve">   K</w:t>
      </w:r>
      <w:r w:rsidRPr="008C56AE">
        <w:rPr>
          <w:sz w:val="28"/>
          <w:szCs w:val="28"/>
        </w:rPr>
        <w:t xml:space="preserve">hoa      </w:t>
      </w:r>
      <w:r w:rsidRPr="008C56AE">
        <w:rPr>
          <w:sz w:val="16"/>
          <w:szCs w:val="16"/>
        </w:rPr>
        <w:t xml:space="preserve">: </w:t>
      </w:r>
      <w:r w:rsidR="001F78ED" w:rsidRPr="008C56AE">
        <w:rPr>
          <w:sz w:val="16"/>
          <w:szCs w:val="16"/>
          <w:lang w:val="vi-VN"/>
        </w:rPr>
        <w:t xml:space="preserve"> </w:t>
      </w:r>
      <w:r w:rsidR="00611724" w:rsidRPr="008C56AE">
        <w:rPr>
          <w:sz w:val="16"/>
          <w:szCs w:val="16"/>
        </w:rPr>
        <w:t>.........................................................................................................</w:t>
      </w:r>
    </w:p>
    <w:p w:rsidR="00A05971" w:rsidRPr="008C56AE" w:rsidRDefault="00617F55" w:rsidP="00793489">
      <w:pPr>
        <w:tabs>
          <w:tab w:val="left" w:pos="6840"/>
        </w:tabs>
        <w:spacing w:before="120" w:after="120"/>
        <w:ind w:firstLine="1627"/>
        <w:jc w:val="both"/>
        <w:rPr>
          <w:b/>
          <w:sz w:val="16"/>
          <w:szCs w:val="16"/>
        </w:rPr>
      </w:pPr>
      <w:r w:rsidRPr="008C56AE">
        <w:rPr>
          <w:sz w:val="28"/>
          <w:szCs w:val="28"/>
          <w:lang w:val="vi-VN"/>
        </w:rPr>
        <w:t xml:space="preserve">Thời </w:t>
      </w:r>
      <w:r w:rsidR="00A05971" w:rsidRPr="008C56AE">
        <w:rPr>
          <w:sz w:val="28"/>
          <w:szCs w:val="28"/>
          <w:lang w:val="vi-VN"/>
        </w:rPr>
        <w:t>gian từ</w:t>
      </w:r>
      <w:r w:rsidR="00F66217" w:rsidRPr="008C56AE">
        <w:rPr>
          <w:sz w:val="28"/>
          <w:szCs w:val="28"/>
          <w:lang w:val="vi-VN"/>
        </w:rPr>
        <w:t xml:space="preserve"> </w:t>
      </w:r>
      <w:r w:rsidR="001F78ED" w:rsidRPr="008C56AE">
        <w:rPr>
          <w:sz w:val="28"/>
          <w:szCs w:val="28"/>
          <w:lang w:val="vi-VN"/>
        </w:rPr>
        <w:t xml:space="preserve"> </w:t>
      </w:r>
      <w:r w:rsidR="008B47F2" w:rsidRPr="008C56AE">
        <w:rPr>
          <w:sz w:val="16"/>
          <w:szCs w:val="16"/>
        </w:rPr>
        <w:t>:</w:t>
      </w:r>
      <w:r w:rsidR="00611724" w:rsidRPr="008C56AE">
        <w:rPr>
          <w:sz w:val="16"/>
          <w:szCs w:val="16"/>
        </w:rPr>
        <w:t>................................................................................</w:t>
      </w:r>
      <w:r w:rsidR="00611724" w:rsidRPr="008C56AE">
        <w:rPr>
          <w:sz w:val="28"/>
          <w:szCs w:val="28"/>
        </w:rPr>
        <w:t xml:space="preserve">  </w:t>
      </w:r>
      <w:r w:rsidR="008B47F2" w:rsidRPr="008C56AE">
        <w:rPr>
          <w:b/>
          <w:sz w:val="28"/>
          <w:szCs w:val="28"/>
        </w:rPr>
        <w:tab/>
      </w:r>
      <w:r w:rsidR="00A05971" w:rsidRPr="008C56AE">
        <w:rPr>
          <w:sz w:val="28"/>
          <w:szCs w:val="28"/>
          <w:lang w:val="vi-VN"/>
        </w:rPr>
        <w:t>đến</w:t>
      </w:r>
      <w:r w:rsidR="00A05971" w:rsidRPr="008C56AE">
        <w:rPr>
          <w:sz w:val="16"/>
          <w:szCs w:val="16"/>
          <w:lang w:val="vi-VN"/>
        </w:rPr>
        <w:t>:</w:t>
      </w:r>
      <w:r w:rsidR="00A05971" w:rsidRPr="008C56AE">
        <w:rPr>
          <w:b/>
          <w:sz w:val="16"/>
          <w:szCs w:val="16"/>
          <w:lang w:val="vi-VN"/>
        </w:rPr>
        <w:t xml:space="preserve"> </w:t>
      </w:r>
      <w:r w:rsidR="00611724" w:rsidRPr="008C56AE">
        <w:rPr>
          <w:b/>
          <w:sz w:val="16"/>
          <w:szCs w:val="16"/>
        </w:rPr>
        <w:t>...............................................................................................................................................</w:t>
      </w:r>
    </w:p>
    <w:tbl>
      <w:tblPr>
        <w:tblW w:w="1477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310"/>
        <w:gridCol w:w="5103"/>
        <w:gridCol w:w="2268"/>
        <w:gridCol w:w="1843"/>
        <w:gridCol w:w="1418"/>
      </w:tblGrid>
      <w:tr w:rsidR="00A442F8" w:rsidRPr="008C56AE" w:rsidTr="00A442F8">
        <w:trPr>
          <w:trHeight w:val="1146"/>
          <w:tblHeader/>
        </w:trPr>
        <w:tc>
          <w:tcPr>
            <w:tcW w:w="828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STT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HỌ VÀ TÊN GIẢNG VIÊN</w:t>
            </w:r>
          </w:p>
        </w:tc>
        <w:tc>
          <w:tcPr>
            <w:tcW w:w="5103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 xml:space="preserve">TÊN DOANH NGHIỆP, CƠ QUAN CHUYÊN MÔN GIẢNG VIÊN ĐẾN THỰC TẬP </w:t>
            </w:r>
          </w:p>
        </w:tc>
        <w:tc>
          <w:tcPr>
            <w:tcW w:w="2268" w:type="dxa"/>
          </w:tcPr>
          <w:p w:rsidR="00617F55" w:rsidRPr="008C56AE" w:rsidRDefault="00A442F8" w:rsidP="00617F55">
            <w:pPr>
              <w:jc w:val="center"/>
            </w:pPr>
            <w:r w:rsidRPr="008C56AE">
              <w:t>THỜI GIAN</w:t>
            </w:r>
          </w:p>
          <w:p w:rsidR="00A442F8" w:rsidRPr="008C56AE" w:rsidRDefault="00A442F8" w:rsidP="00617F55">
            <w:pPr>
              <w:jc w:val="center"/>
            </w:pPr>
            <w:r w:rsidRPr="008C56AE">
              <w:t xml:space="preserve"> THỰC TẬP </w:t>
            </w:r>
          </w:p>
          <w:p w:rsidR="00A442F8" w:rsidRPr="008C56AE" w:rsidRDefault="00A442F8" w:rsidP="00617F55">
            <w:r w:rsidRPr="008C56AE">
              <w:t xml:space="preserve">từ:.............................         </w:t>
            </w:r>
          </w:p>
          <w:p w:rsidR="00A442F8" w:rsidRPr="008C56AE" w:rsidRDefault="00A442F8" w:rsidP="00617F55">
            <w:r w:rsidRPr="008C56AE">
              <w:t>đến:..........................</w:t>
            </w:r>
          </w:p>
        </w:tc>
        <w:tc>
          <w:tcPr>
            <w:tcW w:w="1843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 xml:space="preserve">SỐ GIỜ </w:t>
            </w:r>
          </w:p>
          <w:p w:rsidR="00A442F8" w:rsidRPr="008C56AE" w:rsidRDefault="00A442F8" w:rsidP="00617F55">
            <w:pPr>
              <w:jc w:val="center"/>
            </w:pPr>
            <w:r w:rsidRPr="008C56AE">
              <w:t>ĐƯỢC TÍNH</w:t>
            </w:r>
          </w:p>
        </w:tc>
        <w:tc>
          <w:tcPr>
            <w:tcW w:w="1418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GHI CHÚ</w:t>
            </w:r>
          </w:p>
        </w:tc>
      </w:tr>
      <w:tr w:rsidR="008C56AE" w:rsidRPr="008C56AE" w:rsidTr="001D075D">
        <w:trPr>
          <w:trHeight w:val="558"/>
        </w:trPr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1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2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3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rPr>
          <w:trHeight w:val="531"/>
        </w:trPr>
        <w:tc>
          <w:tcPr>
            <w:tcW w:w="4138" w:type="dxa"/>
            <w:gridSpan w:val="2"/>
          </w:tcPr>
          <w:p w:rsidR="00A442F8" w:rsidRPr="008C56AE" w:rsidRDefault="00A442F8" w:rsidP="00C45895">
            <w:pPr>
              <w:spacing w:before="240" w:after="240"/>
              <w:jc w:val="center"/>
              <w:rPr>
                <w:b/>
              </w:rPr>
            </w:pPr>
            <w:r w:rsidRPr="008C56AE">
              <w:rPr>
                <w:b/>
              </w:rPr>
              <w:t xml:space="preserve">TỔNG CỘNG </w:t>
            </w:r>
          </w:p>
        </w:tc>
        <w:tc>
          <w:tcPr>
            <w:tcW w:w="5103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2268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1843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1418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</w:tbl>
    <w:p w:rsidR="0081215F" w:rsidRPr="008C56AE" w:rsidRDefault="00CE666C" w:rsidP="00331183">
      <w:pPr>
        <w:tabs>
          <w:tab w:val="center" w:pos="2340"/>
          <w:tab w:val="center" w:pos="7380"/>
          <w:tab w:val="center" w:pos="12420"/>
        </w:tabs>
        <w:jc w:val="both"/>
        <w:rPr>
          <w:i/>
        </w:rPr>
      </w:pPr>
      <w:r w:rsidRPr="008C56AE">
        <w:rPr>
          <w:i/>
        </w:rPr>
        <w:tab/>
      </w:r>
      <w:r w:rsidR="0081215F" w:rsidRPr="008C56AE">
        <w:rPr>
          <w:i/>
        </w:rPr>
        <w:t xml:space="preserve">Ngày </w:t>
      </w:r>
      <w:r w:rsidR="00D34047" w:rsidRPr="008C56AE">
        <w:rPr>
          <w:i/>
        </w:rPr>
        <w:t xml:space="preserve">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 </w:t>
      </w:r>
      <w:r w:rsidR="0081215F" w:rsidRPr="008C56AE">
        <w:rPr>
          <w:i/>
        </w:rPr>
        <w:t xml:space="preserve"> năm 201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ab/>
        <w:t xml:space="preserve"> Ngày </w:t>
      </w:r>
      <w:r w:rsidR="00D34047" w:rsidRPr="008C56AE">
        <w:rPr>
          <w:i/>
        </w:rPr>
        <w:t xml:space="preserve">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 </w:t>
      </w:r>
      <w:r w:rsidR="0081215F" w:rsidRPr="008C56AE">
        <w:rPr>
          <w:i/>
        </w:rPr>
        <w:t xml:space="preserve"> năm 201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ab/>
        <w:t xml:space="preserve"> Ngày </w:t>
      </w:r>
      <w:r w:rsidR="00D34047" w:rsidRPr="008C56AE">
        <w:rPr>
          <w:i/>
        </w:rPr>
        <w:t xml:space="preserve"> 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 xml:space="preserve"> năm 201</w:t>
      </w:r>
      <w:r w:rsidR="008B47F2" w:rsidRPr="008C56AE">
        <w:rPr>
          <w:i/>
        </w:rPr>
        <w:t xml:space="preserve"> </w:t>
      </w:r>
    </w:p>
    <w:p w:rsidR="00BC727D" w:rsidRPr="008C56AE" w:rsidRDefault="0081215F" w:rsidP="00331183">
      <w:pPr>
        <w:tabs>
          <w:tab w:val="center" w:pos="2340"/>
          <w:tab w:val="center" w:pos="7380"/>
          <w:tab w:val="center" w:pos="12420"/>
        </w:tabs>
        <w:jc w:val="both"/>
        <w:rPr>
          <w:lang w:val="vi-VN"/>
        </w:rPr>
      </w:pPr>
      <w:r w:rsidRPr="008C56AE">
        <w:rPr>
          <w:b/>
          <w:lang w:val="vi-VN"/>
        </w:rPr>
        <w:tab/>
      </w:r>
      <w:r w:rsidR="004E7E41" w:rsidRPr="008C56AE">
        <w:rPr>
          <w:b/>
          <w:lang w:val="vi-VN"/>
        </w:rPr>
        <w:t>HIỆU TRƯỞNG</w:t>
      </w:r>
      <w:r w:rsidRPr="008C56AE">
        <w:rPr>
          <w:b/>
          <w:lang w:val="vi-VN"/>
        </w:rPr>
        <w:tab/>
        <w:t xml:space="preserve">TRƯỞNG PHÒNG </w:t>
      </w:r>
      <w:r w:rsidR="008B47F2" w:rsidRPr="008C56AE">
        <w:rPr>
          <w:b/>
        </w:rPr>
        <w:t>TS-</w:t>
      </w:r>
      <w:r w:rsidR="004F01A2" w:rsidRPr="008C56AE">
        <w:rPr>
          <w:b/>
        </w:rPr>
        <w:t>ĐT</w:t>
      </w:r>
      <w:r w:rsidRPr="008C56AE">
        <w:rPr>
          <w:b/>
          <w:lang w:val="vi-VN"/>
        </w:rPr>
        <w:tab/>
        <w:t xml:space="preserve"> </w:t>
      </w:r>
      <w:r w:rsidR="004E7E41" w:rsidRPr="008C56AE">
        <w:rPr>
          <w:b/>
          <w:lang w:val="vi-VN"/>
        </w:rPr>
        <w:t>TRƯỞNG KHOA</w:t>
      </w:r>
    </w:p>
    <w:sectPr w:rsidR="00BC727D" w:rsidRPr="008C56AE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272" w:rsidRDefault="00FF7272" w:rsidP="00C75C87">
      <w:r>
        <w:separator/>
      </w:r>
    </w:p>
  </w:endnote>
  <w:endnote w:type="continuationSeparator" w:id="0">
    <w:p w:rsidR="00FF7272" w:rsidRDefault="00FF7272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272" w:rsidRDefault="00FF7272" w:rsidP="00C75C87">
      <w:r>
        <w:separator/>
      </w:r>
    </w:p>
  </w:footnote>
  <w:footnote w:type="continuationSeparator" w:id="0">
    <w:p w:rsidR="00FF7272" w:rsidRDefault="00FF7272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 w15:restartNumberingAfterBreak="0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EE5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5D23"/>
    <w:rsid w:val="00051F06"/>
    <w:rsid w:val="00060B09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C78"/>
    <w:rsid w:val="000D7FC0"/>
    <w:rsid w:val="000E1E28"/>
    <w:rsid w:val="000F36A6"/>
    <w:rsid w:val="000F3746"/>
    <w:rsid w:val="00102BFC"/>
    <w:rsid w:val="00106E17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746C"/>
    <w:rsid w:val="00137D1B"/>
    <w:rsid w:val="00142F92"/>
    <w:rsid w:val="001447BF"/>
    <w:rsid w:val="00155BF9"/>
    <w:rsid w:val="001565D9"/>
    <w:rsid w:val="0016325D"/>
    <w:rsid w:val="00166CA0"/>
    <w:rsid w:val="00171901"/>
    <w:rsid w:val="001751BB"/>
    <w:rsid w:val="0017775F"/>
    <w:rsid w:val="001873F7"/>
    <w:rsid w:val="001950EA"/>
    <w:rsid w:val="00197384"/>
    <w:rsid w:val="001A1F83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1EE5"/>
    <w:rsid w:val="001E26D2"/>
    <w:rsid w:val="001E4D62"/>
    <w:rsid w:val="001E550B"/>
    <w:rsid w:val="001F1F28"/>
    <w:rsid w:val="001F267B"/>
    <w:rsid w:val="001F78ED"/>
    <w:rsid w:val="00203189"/>
    <w:rsid w:val="00205AE6"/>
    <w:rsid w:val="00210524"/>
    <w:rsid w:val="00211055"/>
    <w:rsid w:val="002147A8"/>
    <w:rsid w:val="00223D4D"/>
    <w:rsid w:val="00224A58"/>
    <w:rsid w:val="00224C3D"/>
    <w:rsid w:val="00230AB0"/>
    <w:rsid w:val="00234359"/>
    <w:rsid w:val="0024043C"/>
    <w:rsid w:val="00242197"/>
    <w:rsid w:val="0024426E"/>
    <w:rsid w:val="00254191"/>
    <w:rsid w:val="00254328"/>
    <w:rsid w:val="002558F7"/>
    <w:rsid w:val="0026610C"/>
    <w:rsid w:val="00271B8F"/>
    <w:rsid w:val="00275DE8"/>
    <w:rsid w:val="00295C7E"/>
    <w:rsid w:val="002B6B34"/>
    <w:rsid w:val="002C4BC3"/>
    <w:rsid w:val="002C6ACA"/>
    <w:rsid w:val="002D1C0C"/>
    <w:rsid w:val="002D3250"/>
    <w:rsid w:val="002D4B81"/>
    <w:rsid w:val="002E505D"/>
    <w:rsid w:val="002F0008"/>
    <w:rsid w:val="002F26E7"/>
    <w:rsid w:val="002F520D"/>
    <w:rsid w:val="002F6447"/>
    <w:rsid w:val="003074DD"/>
    <w:rsid w:val="0032122F"/>
    <w:rsid w:val="00326EC3"/>
    <w:rsid w:val="00331183"/>
    <w:rsid w:val="003353E3"/>
    <w:rsid w:val="00335860"/>
    <w:rsid w:val="003441F7"/>
    <w:rsid w:val="00347278"/>
    <w:rsid w:val="00352AB6"/>
    <w:rsid w:val="00353FFC"/>
    <w:rsid w:val="00364BD9"/>
    <w:rsid w:val="00381949"/>
    <w:rsid w:val="003856B9"/>
    <w:rsid w:val="003941C2"/>
    <w:rsid w:val="003A02FF"/>
    <w:rsid w:val="003A6125"/>
    <w:rsid w:val="003C2E07"/>
    <w:rsid w:val="003D0487"/>
    <w:rsid w:val="003D2EB9"/>
    <w:rsid w:val="003D5BFD"/>
    <w:rsid w:val="003D7547"/>
    <w:rsid w:val="003E14A8"/>
    <w:rsid w:val="003E6777"/>
    <w:rsid w:val="003F5EEA"/>
    <w:rsid w:val="0040689E"/>
    <w:rsid w:val="00410770"/>
    <w:rsid w:val="00420945"/>
    <w:rsid w:val="004222D0"/>
    <w:rsid w:val="0043283A"/>
    <w:rsid w:val="00433981"/>
    <w:rsid w:val="00435121"/>
    <w:rsid w:val="00435755"/>
    <w:rsid w:val="00445DB6"/>
    <w:rsid w:val="00447D72"/>
    <w:rsid w:val="0045555B"/>
    <w:rsid w:val="00460EB9"/>
    <w:rsid w:val="004625A0"/>
    <w:rsid w:val="00466226"/>
    <w:rsid w:val="00472175"/>
    <w:rsid w:val="00472E4F"/>
    <w:rsid w:val="0047596C"/>
    <w:rsid w:val="00495019"/>
    <w:rsid w:val="004A6054"/>
    <w:rsid w:val="004B5417"/>
    <w:rsid w:val="004D2B42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360A"/>
    <w:rsid w:val="004F4519"/>
    <w:rsid w:val="00502058"/>
    <w:rsid w:val="00503206"/>
    <w:rsid w:val="0050386A"/>
    <w:rsid w:val="00503C19"/>
    <w:rsid w:val="00505264"/>
    <w:rsid w:val="005106E9"/>
    <w:rsid w:val="0052199B"/>
    <w:rsid w:val="005245AF"/>
    <w:rsid w:val="005307A0"/>
    <w:rsid w:val="005451C1"/>
    <w:rsid w:val="00556248"/>
    <w:rsid w:val="005566BA"/>
    <w:rsid w:val="00564779"/>
    <w:rsid w:val="00566E9A"/>
    <w:rsid w:val="005721D0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2711"/>
    <w:rsid w:val="005F2974"/>
    <w:rsid w:val="00600E4B"/>
    <w:rsid w:val="006018CF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1ECF"/>
    <w:rsid w:val="00665633"/>
    <w:rsid w:val="00665D9A"/>
    <w:rsid w:val="00666986"/>
    <w:rsid w:val="00673E9C"/>
    <w:rsid w:val="00686635"/>
    <w:rsid w:val="0068758E"/>
    <w:rsid w:val="006937FA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7DC0"/>
    <w:rsid w:val="006E4564"/>
    <w:rsid w:val="006E79D6"/>
    <w:rsid w:val="006F06C0"/>
    <w:rsid w:val="006F6E6A"/>
    <w:rsid w:val="00700E78"/>
    <w:rsid w:val="00705276"/>
    <w:rsid w:val="00713E1A"/>
    <w:rsid w:val="00713F07"/>
    <w:rsid w:val="00714E05"/>
    <w:rsid w:val="00725987"/>
    <w:rsid w:val="00732DB4"/>
    <w:rsid w:val="00736EA4"/>
    <w:rsid w:val="0075032D"/>
    <w:rsid w:val="00751717"/>
    <w:rsid w:val="00756CC3"/>
    <w:rsid w:val="00764E42"/>
    <w:rsid w:val="007651FF"/>
    <w:rsid w:val="00780F36"/>
    <w:rsid w:val="00780FBD"/>
    <w:rsid w:val="00781681"/>
    <w:rsid w:val="0078673F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56EA"/>
    <w:rsid w:val="007E6ABA"/>
    <w:rsid w:val="007E709D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0B46"/>
    <w:rsid w:val="00862C44"/>
    <w:rsid w:val="008710C8"/>
    <w:rsid w:val="00871F78"/>
    <w:rsid w:val="008804AB"/>
    <w:rsid w:val="008815E2"/>
    <w:rsid w:val="00890CC1"/>
    <w:rsid w:val="00896D01"/>
    <w:rsid w:val="008A0442"/>
    <w:rsid w:val="008A43B2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852"/>
    <w:rsid w:val="008F6ADA"/>
    <w:rsid w:val="008F7CEF"/>
    <w:rsid w:val="009018C2"/>
    <w:rsid w:val="00904C81"/>
    <w:rsid w:val="00905BD9"/>
    <w:rsid w:val="00906F5B"/>
    <w:rsid w:val="00914D3D"/>
    <w:rsid w:val="00916725"/>
    <w:rsid w:val="009179B2"/>
    <w:rsid w:val="009256EF"/>
    <w:rsid w:val="009322AD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5480"/>
    <w:rsid w:val="009A60A9"/>
    <w:rsid w:val="009A7701"/>
    <w:rsid w:val="009C0358"/>
    <w:rsid w:val="009C7E8D"/>
    <w:rsid w:val="009D3B61"/>
    <w:rsid w:val="009D5C42"/>
    <w:rsid w:val="009D5F33"/>
    <w:rsid w:val="009F2A81"/>
    <w:rsid w:val="009F6E7D"/>
    <w:rsid w:val="00A00443"/>
    <w:rsid w:val="00A05971"/>
    <w:rsid w:val="00A111D3"/>
    <w:rsid w:val="00A12679"/>
    <w:rsid w:val="00A1351B"/>
    <w:rsid w:val="00A17742"/>
    <w:rsid w:val="00A21DE3"/>
    <w:rsid w:val="00A263D5"/>
    <w:rsid w:val="00A442F8"/>
    <w:rsid w:val="00A50B2D"/>
    <w:rsid w:val="00A51991"/>
    <w:rsid w:val="00A5263F"/>
    <w:rsid w:val="00A654A9"/>
    <w:rsid w:val="00A67266"/>
    <w:rsid w:val="00A71C52"/>
    <w:rsid w:val="00A730BE"/>
    <w:rsid w:val="00A73B34"/>
    <w:rsid w:val="00A73C83"/>
    <w:rsid w:val="00A755E4"/>
    <w:rsid w:val="00A86FFE"/>
    <w:rsid w:val="00A90275"/>
    <w:rsid w:val="00A94914"/>
    <w:rsid w:val="00A95700"/>
    <w:rsid w:val="00A95B00"/>
    <w:rsid w:val="00AA097F"/>
    <w:rsid w:val="00AA2F69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B00C6E"/>
    <w:rsid w:val="00B05444"/>
    <w:rsid w:val="00B06C28"/>
    <w:rsid w:val="00B070A0"/>
    <w:rsid w:val="00B116CE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4A9F"/>
    <w:rsid w:val="00B9498E"/>
    <w:rsid w:val="00B95EE3"/>
    <w:rsid w:val="00B978AF"/>
    <w:rsid w:val="00B979EB"/>
    <w:rsid w:val="00BB1713"/>
    <w:rsid w:val="00BB66B7"/>
    <w:rsid w:val="00BC56E8"/>
    <w:rsid w:val="00BC727D"/>
    <w:rsid w:val="00BE49D8"/>
    <w:rsid w:val="00BF4F74"/>
    <w:rsid w:val="00BF6500"/>
    <w:rsid w:val="00BF7C05"/>
    <w:rsid w:val="00C0004B"/>
    <w:rsid w:val="00C05B52"/>
    <w:rsid w:val="00C06209"/>
    <w:rsid w:val="00C13CA2"/>
    <w:rsid w:val="00C15328"/>
    <w:rsid w:val="00C16381"/>
    <w:rsid w:val="00C1649E"/>
    <w:rsid w:val="00C17158"/>
    <w:rsid w:val="00C17CB2"/>
    <w:rsid w:val="00C33ABF"/>
    <w:rsid w:val="00C45895"/>
    <w:rsid w:val="00C5228E"/>
    <w:rsid w:val="00C70A98"/>
    <w:rsid w:val="00C72C72"/>
    <w:rsid w:val="00C7441C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473E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A5025"/>
    <w:rsid w:val="00DB0FBC"/>
    <w:rsid w:val="00DB19D8"/>
    <w:rsid w:val="00DB38AC"/>
    <w:rsid w:val="00DB75A2"/>
    <w:rsid w:val="00DD42DD"/>
    <w:rsid w:val="00DE36E3"/>
    <w:rsid w:val="00DF237B"/>
    <w:rsid w:val="00DF270C"/>
    <w:rsid w:val="00DF727B"/>
    <w:rsid w:val="00E0192A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BF4"/>
    <w:rsid w:val="00E51F76"/>
    <w:rsid w:val="00E55DFA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3C5D"/>
    <w:rsid w:val="00EA7E06"/>
    <w:rsid w:val="00EB08AE"/>
    <w:rsid w:val="00EE12DF"/>
    <w:rsid w:val="00EE73E9"/>
    <w:rsid w:val="00EF5AAA"/>
    <w:rsid w:val="00EF6589"/>
    <w:rsid w:val="00EF69F1"/>
    <w:rsid w:val="00EF6C4C"/>
    <w:rsid w:val="00F04804"/>
    <w:rsid w:val="00F0683A"/>
    <w:rsid w:val="00F13E7D"/>
    <w:rsid w:val="00F13EBE"/>
    <w:rsid w:val="00F21D4A"/>
    <w:rsid w:val="00F27B60"/>
    <w:rsid w:val="00F328C9"/>
    <w:rsid w:val="00F34811"/>
    <w:rsid w:val="00F35256"/>
    <w:rsid w:val="00F53A5E"/>
    <w:rsid w:val="00F55E02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C1FE1"/>
    <w:rsid w:val="00FC51F3"/>
    <w:rsid w:val="00FD1090"/>
    <w:rsid w:val="00FD33C2"/>
    <w:rsid w:val="00FD4DA7"/>
    <w:rsid w:val="00FD577B"/>
    <w:rsid w:val="00FE0F7C"/>
    <w:rsid w:val="00FF26C3"/>
    <w:rsid w:val="00FF2AFF"/>
    <w:rsid w:val="00FF3763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920557C-228F-45F1-980B-729FC9D9A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D4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HUC%20TAP%20DN\mau-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mau-2.dot</Template>
  <TotalTime>7</TotalTime>
  <Pages>1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subject/>
  <dc:creator>Anh Lam</dc:creator>
  <cp:keywords/>
  <cp:lastModifiedBy>Anh Lam</cp:lastModifiedBy>
  <cp:revision>2</cp:revision>
  <cp:lastPrinted>2018-01-08T04:07:00Z</cp:lastPrinted>
  <dcterms:created xsi:type="dcterms:W3CDTF">2018-10-30T05:33:00Z</dcterms:created>
  <dcterms:modified xsi:type="dcterms:W3CDTF">2018-10-30T05:40:00Z</dcterms:modified>
</cp:coreProperties>
</file>